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3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426"/>
        <w:gridCol w:w="1044"/>
        <w:gridCol w:w="1081"/>
        <w:gridCol w:w="149"/>
        <w:gridCol w:w="984"/>
        <w:gridCol w:w="122"/>
        <w:gridCol w:w="304"/>
        <w:gridCol w:w="236"/>
        <w:gridCol w:w="1797"/>
      </w:tblGrid>
      <w:tr w:rsidR="00253669" w:rsidRPr="00846B76" w14:paraId="2783267B" w14:textId="77777777" w:rsidTr="00FD5E3E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bottom"/>
          </w:tcPr>
          <w:p w14:paraId="01D01A07" w14:textId="5A753697" w:rsidR="000172E5" w:rsidRPr="00FD254C" w:rsidRDefault="004A365C" w:rsidP="00F12965">
            <w:pPr>
              <w:pStyle w:val="Titre1"/>
              <w:outlineLvl w:val="0"/>
              <w:rPr>
                <w:bCs/>
              </w:rPr>
            </w:pPr>
            <w:r w:rsidRPr="00FD254C">
              <w:rPr>
                <w:bCs/>
                <w:sz w:val="36"/>
                <w:szCs w:val="36"/>
              </w:rPr>
              <w:t>Coordonnées</w:t>
            </w:r>
          </w:p>
        </w:tc>
      </w:tr>
      <w:tr w:rsidR="00253669" w:rsidRPr="00846B76" w14:paraId="187A56EC" w14:textId="77777777" w:rsidTr="00FD5E3E">
        <w:tc>
          <w:tcPr>
            <w:tcW w:w="1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D680F68" w14:textId="0732EDA2" w:rsidR="0088580B" w:rsidRPr="004A365C" w:rsidRDefault="004A365C" w:rsidP="00E204FF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Raison sociale :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23E7A4" w14:textId="77777777" w:rsidR="0088580B" w:rsidRPr="004A365C" w:rsidRDefault="0088580B" w:rsidP="00E204FF">
            <w:pPr>
              <w:rPr>
                <w:u w:val="single"/>
              </w:rPr>
            </w:pPr>
          </w:p>
        </w:tc>
      </w:tr>
      <w:tr w:rsidR="00253669" w:rsidRPr="00846B76" w14:paraId="7B4B29EE" w14:textId="77777777" w:rsidTr="00104922">
        <w:tc>
          <w:tcPr>
            <w:tcW w:w="182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655522" w14:textId="5C0480FA" w:rsidR="004A365C" w:rsidRPr="004A365C" w:rsidRDefault="004A365C" w:rsidP="004A365C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Adresse du siège social :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C18B7AD" w14:textId="77777777" w:rsidR="004A365C" w:rsidRPr="00846B76" w:rsidRDefault="004A365C" w:rsidP="004A365C"/>
        </w:tc>
      </w:tr>
      <w:tr w:rsidR="00253669" w:rsidRPr="00846B76" w14:paraId="588A93A1" w14:textId="77777777" w:rsidTr="00104922">
        <w:tc>
          <w:tcPr>
            <w:tcW w:w="182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D94979C" w14:textId="18B5E441" w:rsidR="004A365C" w:rsidRPr="004A365C" w:rsidRDefault="004A365C" w:rsidP="004A365C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Code Postal – Ville :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888F0CC" w14:textId="77777777" w:rsidR="004A365C" w:rsidRPr="004A365C" w:rsidRDefault="004A365C" w:rsidP="004A365C">
            <w:pPr>
              <w:rPr>
                <w:u w:val="single"/>
              </w:rPr>
            </w:pPr>
          </w:p>
        </w:tc>
      </w:tr>
      <w:tr w:rsidR="00253669" w:rsidRPr="00846B76" w14:paraId="58602C8E" w14:textId="77777777" w:rsidTr="00104922">
        <w:tc>
          <w:tcPr>
            <w:tcW w:w="182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B2D502" w14:textId="422E834D" w:rsidR="004A365C" w:rsidRPr="004A365C" w:rsidRDefault="004A365C" w:rsidP="004A365C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SIRET :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4A27B47" w14:textId="77777777" w:rsidR="004A365C" w:rsidRPr="004A365C" w:rsidRDefault="004A365C" w:rsidP="004A365C">
            <w:pPr>
              <w:rPr>
                <w:u w:val="single"/>
              </w:rPr>
            </w:pPr>
          </w:p>
        </w:tc>
      </w:tr>
      <w:tr w:rsidR="00253669" w:rsidRPr="00846B76" w14:paraId="2AD96B7F" w14:textId="77777777" w:rsidTr="00104922">
        <w:tc>
          <w:tcPr>
            <w:tcW w:w="182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B4A5B10" w14:textId="0CE35DD1" w:rsidR="004A365C" w:rsidRPr="004A365C" w:rsidRDefault="004A365C" w:rsidP="004A365C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Code NACE/NAF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E94504D" w14:textId="77777777" w:rsidR="004A365C" w:rsidRPr="004A365C" w:rsidRDefault="004A365C" w:rsidP="004A365C">
            <w:pPr>
              <w:rPr>
                <w:u w:val="single"/>
              </w:rPr>
            </w:pPr>
          </w:p>
        </w:tc>
      </w:tr>
      <w:tr w:rsidR="00253669" w:rsidRPr="00846B76" w14:paraId="15C20A45" w14:textId="77777777" w:rsidTr="00104922">
        <w:tc>
          <w:tcPr>
            <w:tcW w:w="182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00EDA05" w14:textId="1306EE3C" w:rsidR="004A365C" w:rsidRPr="00994D9F" w:rsidRDefault="004A365C" w:rsidP="00994D9F">
            <w:pPr>
              <w:pStyle w:val="Retraitnormal"/>
              <w:rPr>
                <w:b/>
                <w:bCs/>
                <w:color w:val="002060"/>
                <w:u w:val="single"/>
              </w:rPr>
            </w:pPr>
            <w:r w:rsidRPr="00994D9F">
              <w:rPr>
                <w:b/>
                <w:bCs/>
                <w:color w:val="002060"/>
                <w:u w:val="single"/>
              </w:rPr>
              <w:t xml:space="preserve">Correspondant </w:t>
            </w:r>
          </w:p>
        </w:tc>
        <w:tc>
          <w:tcPr>
            <w:tcW w:w="1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46CAEB" w14:textId="7D88D78A" w:rsidR="004A365C" w:rsidRPr="00994D9F" w:rsidRDefault="00994D9F" w:rsidP="00994D9F">
            <w:pPr>
              <w:jc w:val="center"/>
              <w:rPr>
                <w:i/>
                <w:iCs/>
                <w:u w:val="single"/>
              </w:rPr>
            </w:pPr>
            <w:r w:rsidRPr="00994D9F">
              <w:rPr>
                <w:i/>
                <w:iCs/>
                <w:u w:val="single"/>
              </w:rPr>
              <w:t>Nom</w:t>
            </w:r>
          </w:p>
        </w:tc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E9F4C" w14:textId="44F7D4F4" w:rsidR="004A365C" w:rsidRPr="00994D9F" w:rsidRDefault="00994D9F" w:rsidP="00994D9F">
            <w:pPr>
              <w:jc w:val="center"/>
              <w:rPr>
                <w:i/>
                <w:iCs/>
                <w:u w:val="single"/>
              </w:rPr>
            </w:pPr>
            <w:r w:rsidRPr="00994D9F">
              <w:rPr>
                <w:i/>
                <w:iCs/>
                <w:u w:val="single"/>
              </w:rPr>
              <w:t>Prénom</w:t>
            </w:r>
          </w:p>
        </w:tc>
      </w:tr>
      <w:tr w:rsidR="00253669" w:rsidRPr="00846B76" w14:paraId="5626BBEC" w14:textId="77777777" w:rsidTr="00FD5E3E">
        <w:trPr>
          <w:trHeight w:val="352"/>
        </w:trPr>
        <w:tc>
          <w:tcPr>
            <w:tcW w:w="18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08A10" w14:textId="733E7F0F" w:rsidR="004A365C" w:rsidRPr="004A365C" w:rsidRDefault="004A365C" w:rsidP="004A365C">
            <w:pPr>
              <w:pStyle w:val="Retraitnormal"/>
              <w:rPr>
                <w:b/>
                <w:bCs/>
                <w:color w:val="002060"/>
              </w:rPr>
            </w:pPr>
            <w:r w:rsidRPr="004A365C">
              <w:rPr>
                <w:b/>
                <w:bCs/>
                <w:color w:val="002060"/>
              </w:rPr>
              <w:t>Téléphone :</w:t>
            </w:r>
          </w:p>
        </w:tc>
        <w:tc>
          <w:tcPr>
            <w:tcW w:w="31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50BB1B" w14:textId="77777777" w:rsidR="004A365C" w:rsidRPr="004A365C" w:rsidRDefault="004A365C" w:rsidP="004A365C">
            <w:pPr>
              <w:rPr>
                <w:u w:val="single"/>
              </w:rPr>
            </w:pPr>
          </w:p>
        </w:tc>
      </w:tr>
      <w:tr w:rsidR="00FD5E3E" w:rsidRPr="00846B76" w14:paraId="74BDF52A" w14:textId="77777777" w:rsidTr="00FD5E3E">
        <w:trPr>
          <w:trHeight w:val="247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CD2240E" w14:textId="77777777" w:rsidR="00FD5E3E" w:rsidRPr="00FD5E3E" w:rsidRDefault="00FD5E3E" w:rsidP="004A365C">
            <w:pPr>
              <w:rPr>
                <w:sz w:val="2"/>
                <w:szCs w:val="2"/>
                <w:u w:val="single"/>
              </w:rPr>
            </w:pPr>
          </w:p>
        </w:tc>
      </w:tr>
      <w:tr w:rsidR="00253669" w:rsidRPr="00E204FF" w14:paraId="0E5F0334" w14:textId="77777777" w:rsidTr="00FD5E3E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bottom"/>
          </w:tcPr>
          <w:p w14:paraId="59EA58D7" w14:textId="6D52C80A" w:rsidR="004A365C" w:rsidRPr="00E204FF" w:rsidRDefault="004A365C" w:rsidP="004A365C">
            <w:pPr>
              <w:pStyle w:val="Titre1"/>
              <w:outlineLvl w:val="0"/>
            </w:pPr>
            <w:r w:rsidRPr="00FD254C">
              <w:rPr>
                <w:sz w:val="32"/>
                <w:szCs w:val="32"/>
              </w:rPr>
              <w:t>Nombre réel d’employés (ETP</w:t>
            </w:r>
            <w:r>
              <w:t xml:space="preserve">) </w:t>
            </w:r>
            <w:r w:rsidR="00994D9F">
              <w:t xml:space="preserve">– </w:t>
            </w:r>
            <w:r w:rsidR="00994D9F" w:rsidRPr="00994D9F">
              <w:rPr>
                <w:i/>
                <w:iCs/>
              </w:rPr>
              <w:t xml:space="preserve">Voir </w:t>
            </w:r>
            <w:r w:rsidR="00115F56" w:rsidRPr="007978CE">
              <w:rPr>
                <w:i/>
                <w:iCs/>
                <w:color w:val="002060"/>
                <w:sz w:val="24"/>
                <w:szCs w:val="24"/>
                <w:u w:val="single"/>
              </w:rPr>
              <w:fldChar w:fldCharType="begin"/>
            </w:r>
            <w:r w:rsidR="00115F56" w:rsidRPr="007978CE">
              <w:rPr>
                <w:i/>
                <w:iCs/>
                <w:color w:val="002060"/>
                <w:sz w:val="24"/>
                <w:szCs w:val="24"/>
                <w:u w:val="single"/>
              </w:rPr>
              <w:instrText xml:space="preserve"> REF _Ref117061164 \h  \* MERGEFORMAT </w:instrText>
            </w:r>
            <w:r w:rsidR="00115F56" w:rsidRPr="007978CE">
              <w:rPr>
                <w:i/>
                <w:iCs/>
                <w:color w:val="002060"/>
                <w:sz w:val="24"/>
                <w:szCs w:val="24"/>
                <w:u w:val="single"/>
              </w:rPr>
            </w:r>
            <w:r w:rsidR="00115F56" w:rsidRPr="007978CE">
              <w:rPr>
                <w:i/>
                <w:iCs/>
                <w:color w:val="002060"/>
                <w:sz w:val="24"/>
                <w:szCs w:val="24"/>
                <w:u w:val="single"/>
              </w:rPr>
              <w:fldChar w:fldCharType="separate"/>
            </w:r>
            <w:r w:rsidR="00115F56" w:rsidRPr="007978CE">
              <w:rPr>
                <w:color w:val="002060"/>
                <w:sz w:val="24"/>
                <w:szCs w:val="24"/>
                <w:u w:val="single"/>
              </w:rPr>
              <w:t>ANNEXE</w:t>
            </w:r>
            <w:r w:rsidR="00115F56" w:rsidRPr="007978CE">
              <w:rPr>
                <w:color w:val="002060"/>
                <w:sz w:val="20"/>
                <w:szCs w:val="20"/>
                <w:u w:val="single"/>
              </w:rPr>
              <w:t xml:space="preserve"> </w:t>
            </w:r>
            <w:r w:rsidR="00115F56" w:rsidRPr="007978CE">
              <w:rPr>
                <w:color w:val="002060"/>
                <w:sz w:val="32"/>
                <w:szCs w:val="32"/>
                <w:u w:val="single"/>
              </w:rPr>
              <w:t>I</w:t>
            </w:r>
            <w:r w:rsidR="00115F56" w:rsidRPr="007978CE">
              <w:rPr>
                <w:i/>
                <w:iCs/>
                <w:color w:val="002060"/>
                <w:sz w:val="24"/>
                <w:szCs w:val="24"/>
                <w:u w:val="single"/>
              </w:rPr>
              <w:fldChar w:fldCharType="end"/>
            </w:r>
            <w:r w:rsidR="00994D9F" w:rsidRPr="007978CE">
              <w:rPr>
                <w:i/>
                <w:iCs/>
                <w:color w:val="00B0F0"/>
                <w:sz w:val="24"/>
                <w:szCs w:val="24"/>
              </w:rPr>
              <w:t xml:space="preserve"> </w:t>
            </w:r>
            <w:r w:rsidR="00994D9F" w:rsidRPr="00994D9F">
              <w:rPr>
                <w:i/>
                <w:iCs/>
              </w:rPr>
              <w:t>pour le détail du calcul</w:t>
            </w:r>
          </w:p>
        </w:tc>
      </w:tr>
      <w:tr w:rsidR="00253669" w:rsidRPr="00846B76" w14:paraId="3F6F4B27" w14:textId="77777777" w:rsidTr="00FD5E3E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A639" w14:textId="25A2076D" w:rsidR="00994D9F" w:rsidRPr="00E204FF" w:rsidRDefault="00994D9F" w:rsidP="00994D9F">
            <w:pPr>
              <w:pStyle w:val="Retraitnormal"/>
            </w:pPr>
            <w:r w:rsidRPr="000211DF">
              <w:rPr>
                <w:b/>
                <w:bCs/>
                <w:i/>
                <w:iCs/>
              </w:rPr>
              <w:t>Nombre d’employé ETP total :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97CBB9" w14:textId="77777777" w:rsidR="00994D9F" w:rsidRPr="00846B76" w:rsidRDefault="00994D9F" w:rsidP="00994D9F"/>
        </w:tc>
      </w:tr>
      <w:tr w:rsidR="00253669" w:rsidRPr="00846B76" w14:paraId="0BEA632F" w14:textId="77777777" w:rsidTr="00104922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F3EE" w14:textId="4B2D1214" w:rsidR="00994D9F" w:rsidRPr="00994D9F" w:rsidRDefault="00994D9F" w:rsidP="00994D9F">
            <w:pPr>
              <w:pStyle w:val="Retraitnormal"/>
              <w:rPr>
                <w:i/>
                <w:iCs/>
              </w:rPr>
            </w:pPr>
            <w:r w:rsidRPr="00994D9F">
              <w:rPr>
                <w:b/>
                <w:bCs/>
                <w:i/>
                <w:iCs/>
              </w:rPr>
              <w:t>Nombre d’employés administratif</w:t>
            </w:r>
            <w:r w:rsidR="00FD254C">
              <w:rPr>
                <w:b/>
                <w:bCs/>
                <w:i/>
                <w:iCs/>
              </w:rPr>
              <w:t>s</w:t>
            </w:r>
            <w:r w:rsidRPr="00994D9F">
              <w:rPr>
                <w:b/>
                <w:bCs/>
                <w:i/>
                <w:iCs/>
              </w:rPr>
              <w:t> :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574C65B" w14:textId="77777777" w:rsidR="00994D9F" w:rsidRPr="00846B76" w:rsidRDefault="00994D9F" w:rsidP="00994D9F"/>
        </w:tc>
      </w:tr>
      <w:tr w:rsidR="00253669" w:rsidRPr="00846B76" w14:paraId="4522BD35" w14:textId="77777777" w:rsidTr="00FD5E3E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B88C" w14:textId="6C3CA2F0" w:rsidR="00994D9F" w:rsidRPr="00994D9F" w:rsidRDefault="00994D9F" w:rsidP="00994D9F">
            <w:pPr>
              <w:pStyle w:val="Retraitnormal"/>
              <w:rPr>
                <w:i/>
                <w:iCs/>
              </w:rPr>
            </w:pPr>
            <w:r w:rsidRPr="00994D9F">
              <w:rPr>
                <w:b/>
                <w:bCs/>
                <w:i/>
                <w:iCs/>
              </w:rPr>
              <w:t>Nombre d’employés opérationnels :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313AEB9" w14:textId="77777777" w:rsidR="00994D9F" w:rsidRPr="00846B76" w:rsidRDefault="00994D9F" w:rsidP="00994D9F"/>
        </w:tc>
      </w:tr>
      <w:tr w:rsidR="000211DF" w:rsidRPr="00846B76" w14:paraId="1AC456A4" w14:textId="77777777" w:rsidTr="00FD5E3E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DF7E" w14:textId="69A3EE45" w:rsidR="000211DF" w:rsidRPr="00994D9F" w:rsidRDefault="000211DF" w:rsidP="00994D9F">
            <w:pPr>
              <w:pStyle w:val="Retraitnormal"/>
              <w:rPr>
                <w:b/>
                <w:bCs/>
                <w:i/>
                <w:iCs/>
              </w:rPr>
            </w:pPr>
            <w:r w:rsidRPr="000211DF">
              <w:rPr>
                <w:b/>
                <w:bCs/>
                <w:color w:val="C00000"/>
              </w:rPr>
              <w:t>Nombre réel d’employé :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BDD5EA" w14:textId="77777777" w:rsidR="000211DF" w:rsidRPr="00846B76" w:rsidRDefault="000211DF" w:rsidP="00994D9F"/>
        </w:tc>
      </w:tr>
      <w:tr w:rsidR="00FD5E3E" w:rsidRPr="00846B76" w14:paraId="3D054BF4" w14:textId="77777777" w:rsidTr="00FD5E3E"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03E5D" w14:textId="77777777" w:rsidR="00FD5E3E" w:rsidRPr="00FD5E3E" w:rsidRDefault="00FD5E3E" w:rsidP="00994D9F">
            <w:pPr>
              <w:rPr>
                <w:sz w:val="2"/>
                <w:szCs w:val="2"/>
              </w:rPr>
            </w:pPr>
          </w:p>
        </w:tc>
      </w:tr>
      <w:tr w:rsidR="00253669" w:rsidRPr="00846B76" w14:paraId="6D4559A3" w14:textId="77777777" w:rsidTr="00FD5E3E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0D95958" w14:textId="24CDB906" w:rsidR="004A365C" w:rsidRPr="00FD254C" w:rsidRDefault="00FD254C" w:rsidP="004A365C">
            <w:pPr>
              <w:pStyle w:val="Titre1"/>
              <w:outlineLvl w:val="0"/>
              <w:rPr>
                <w:sz w:val="32"/>
                <w:szCs w:val="32"/>
              </w:rPr>
            </w:pPr>
            <w:r w:rsidRPr="00FD254C">
              <w:rPr>
                <w:sz w:val="32"/>
                <w:szCs w:val="32"/>
              </w:rPr>
              <w:t xml:space="preserve">Informations relatives </w:t>
            </w:r>
            <w:r w:rsidR="007978CE">
              <w:rPr>
                <w:sz w:val="32"/>
                <w:szCs w:val="32"/>
              </w:rPr>
              <w:t>à la demande de certification</w:t>
            </w:r>
          </w:p>
        </w:tc>
      </w:tr>
      <w:tr w:rsidR="00104922" w:rsidRPr="00846B76" w14:paraId="1FA80F86" w14:textId="77777777" w:rsidTr="00FD5E3E"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4631" w14:textId="66089B1F" w:rsidR="007978CE" w:rsidRPr="007978CE" w:rsidRDefault="00B12A16" w:rsidP="00115F56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Libellé de l’activité à certifier</w:t>
            </w:r>
          </w:p>
          <w:p w14:paraId="188CA5CC" w14:textId="0FFB5340" w:rsidR="004A365C" w:rsidRPr="007978CE" w:rsidRDefault="00C228D0" w:rsidP="00115F56">
            <w:pPr>
              <w:pStyle w:val="Retraitnormal"/>
              <w:jc w:val="center"/>
              <w:rPr>
                <w:i/>
                <w:iCs/>
                <w:color w:val="002060"/>
              </w:rPr>
            </w:pPr>
            <w:r w:rsidRPr="00C228D0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>S</w:t>
            </w:r>
            <w:r w:rsidR="007978CE" w:rsidRPr="00C228D0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i </w:t>
            </w:r>
            <w:r w:rsidR="00B12A16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>l’activité</w:t>
            </w:r>
            <w:r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228D0">
              <w:rPr>
                <w:i/>
                <w:iCs/>
                <w:color w:val="002060"/>
                <w:sz w:val="22"/>
                <w:szCs w:val="22"/>
              </w:rPr>
              <w:t>différe</w:t>
            </w:r>
            <w:proofErr w:type="spellEnd"/>
            <w:r w:rsidR="007978CE" w:rsidRPr="007978CE">
              <w:rPr>
                <w:i/>
                <w:iCs/>
                <w:color w:val="002060"/>
                <w:sz w:val="22"/>
                <w:szCs w:val="22"/>
              </w:rPr>
              <w:t xml:space="preserve"> en fonction du site</w:t>
            </w:r>
            <w:r>
              <w:rPr>
                <w:i/>
                <w:iCs/>
                <w:color w:val="002060"/>
                <w:sz w:val="22"/>
                <w:szCs w:val="22"/>
              </w:rPr>
              <w:t xml:space="preserve"> –</w:t>
            </w:r>
            <w:r w:rsidR="00FC7150">
              <w:rPr>
                <w:i/>
                <w:iCs/>
                <w:color w:val="002060"/>
                <w:sz w:val="22"/>
                <w:szCs w:val="22"/>
              </w:rPr>
              <w:t xml:space="preserve"> voir </w:t>
            </w:r>
            <w:r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  <w:t xml:space="preserve"> </w:t>
            </w:r>
            <w:r w:rsidR="00FC7150"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  <w:fldChar w:fldCharType="begin"/>
            </w:r>
            <w:r w:rsidR="00FC7150"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  <w:instrText xml:space="preserve"> REF _Ref117086820 \h  \* MERGEFORMAT </w:instrText>
            </w:r>
            <w:r w:rsidR="00FC7150"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</w:r>
            <w:r w:rsidR="00FC7150"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  <w:fldChar w:fldCharType="separate"/>
            </w:r>
            <w:r w:rsidR="00FC7150" w:rsidRPr="00FC7150">
              <w:rPr>
                <w:color w:val="0070C0"/>
                <w:sz w:val="22"/>
                <w:szCs w:val="22"/>
                <w:u w:val="single"/>
              </w:rPr>
              <w:t>ANNEXE II – Multi sites</w:t>
            </w:r>
            <w:r w:rsidR="00FC7150" w:rsidRPr="00FC7150">
              <w:rPr>
                <w:i/>
                <w:iCs/>
                <w:color w:val="0070C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95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C14605" w14:textId="4313B44B" w:rsidR="00253669" w:rsidRPr="007978CE" w:rsidRDefault="00253669" w:rsidP="00253669">
            <w:pPr>
              <w:pStyle w:val="Paragraphedeliste"/>
              <w:numPr>
                <w:ilvl w:val="0"/>
                <w:numId w:val="24"/>
              </w:numPr>
              <w:spacing w:before="240"/>
              <w:rPr>
                <w:b/>
                <w:bCs/>
                <w:color w:val="002060"/>
              </w:rPr>
            </w:pPr>
          </w:p>
        </w:tc>
      </w:tr>
      <w:tr w:rsidR="00253669" w:rsidRPr="00846B76" w14:paraId="4435872C" w14:textId="77777777" w:rsidTr="00EB49DE">
        <w:trPr>
          <w:trHeight w:val="747"/>
        </w:trPr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5C21" w14:textId="4958C279" w:rsidR="004A365C" w:rsidRPr="007978CE" w:rsidRDefault="00253669" w:rsidP="00115F56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7978CE">
              <w:rPr>
                <w:b/>
                <w:bCs/>
                <w:color w:val="002060"/>
              </w:rPr>
              <w:t>Type de demande :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7A3064C" w14:textId="7CDFE893" w:rsidR="004A365C" w:rsidRPr="00846B76" w:rsidRDefault="00000000" w:rsidP="004A365C">
            <w:pPr>
              <w:spacing w:before="240"/>
            </w:pPr>
            <w:sdt>
              <w:sdtPr>
                <w:id w:val="-16741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5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E0573">
              <w:t xml:space="preserve">Audit initial </w:t>
            </w:r>
            <w:r w:rsidR="007E0573" w:rsidRPr="007E0573">
              <w:rPr>
                <w:rFonts w:ascii="Cambria Math" w:hAnsi="Cambria Math" w:cs="Cambria Math"/>
                <w:sz w:val="16"/>
                <w:szCs w:val="16"/>
              </w:rPr>
              <w:t>◉</w:t>
            </w:r>
            <w:r w:rsidR="007E0573" w:rsidRPr="007E0573">
              <w:t xml:space="preserve"> </w:t>
            </w:r>
            <w:sdt>
              <w:sdtPr>
                <w:id w:val="37943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5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7544">
              <w:t xml:space="preserve">Transfert </w:t>
            </w:r>
            <w:r w:rsidR="00D17544" w:rsidRPr="007E0573">
              <w:rPr>
                <w:rFonts w:ascii="Cambria Math" w:hAnsi="Cambria Math" w:cs="Cambria Math"/>
                <w:sz w:val="16"/>
                <w:szCs w:val="16"/>
              </w:rPr>
              <w:t>◉</w:t>
            </w:r>
            <w:r w:rsidR="00D17544">
              <w:rPr>
                <w:rFonts w:ascii="Cambria Math" w:hAnsi="Cambria Math" w:cs="Cambria Math"/>
                <w:sz w:val="16"/>
                <w:szCs w:val="16"/>
              </w:rPr>
              <w:t xml:space="preserve">                       </w:t>
            </w:r>
            <w:r w:rsidR="00D17544" w:rsidRPr="007E0573">
              <w:t xml:space="preserve"> </w:t>
            </w:r>
            <w:sdt>
              <w:sdtPr>
                <w:id w:val="-52879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5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7544">
              <w:t xml:space="preserve">Renouvellement </w:t>
            </w:r>
            <w:r w:rsidR="00D17544" w:rsidRPr="007E0573">
              <w:rPr>
                <w:rFonts w:ascii="Cambria Math" w:hAnsi="Cambria Math" w:cs="Cambria Math"/>
                <w:sz w:val="16"/>
                <w:szCs w:val="16"/>
              </w:rPr>
              <w:t>◉</w:t>
            </w:r>
            <w:r w:rsidR="00D17544" w:rsidRPr="007E0573">
              <w:t xml:space="preserve"> </w:t>
            </w:r>
            <w:sdt>
              <w:sdtPr>
                <w:id w:val="-10704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5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7544">
              <w:t>Extension</w:t>
            </w:r>
          </w:p>
        </w:tc>
      </w:tr>
      <w:tr w:rsidR="007978CE" w:rsidRPr="00846B76" w14:paraId="4CCA96F5" w14:textId="77777777" w:rsidTr="00104922">
        <w:trPr>
          <w:trHeight w:val="376"/>
        </w:trPr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E596" w14:textId="7FEA4E41" w:rsidR="007978CE" w:rsidRPr="007978CE" w:rsidRDefault="007978CE" w:rsidP="00115F56">
            <w:pPr>
              <w:pStyle w:val="Retraitnormal"/>
              <w:jc w:val="center"/>
              <w:rPr>
                <w:i/>
                <w:iCs/>
                <w:color w:val="002060"/>
              </w:rPr>
            </w:pPr>
            <w:r w:rsidRPr="00D01E40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>Si applicable</w:t>
            </w:r>
            <w:r w:rsidRPr="007978CE">
              <w:rPr>
                <w:i/>
                <w:iCs/>
                <w:color w:val="002060"/>
                <w:sz w:val="24"/>
                <w:szCs w:val="24"/>
              </w:rPr>
              <w:t xml:space="preserve">, </w:t>
            </w:r>
            <w:r w:rsidRPr="00FC7150">
              <w:rPr>
                <w:i/>
                <w:iCs/>
                <w:sz w:val="24"/>
                <w:szCs w:val="24"/>
              </w:rPr>
              <w:t>dernier audit réalisé :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C4777C5" w14:textId="3BA00CCA" w:rsidR="007978CE" w:rsidRPr="00FB1C3B" w:rsidRDefault="00FB1C3B" w:rsidP="00FB1C3B">
            <w:pPr>
              <w:spacing w:before="240"/>
              <w:jc w:val="center"/>
              <w:rPr>
                <w:i/>
                <w:iCs/>
              </w:rPr>
            </w:pPr>
            <w:r w:rsidRPr="00FB1C3B">
              <w:rPr>
                <w:i/>
                <w:iCs/>
                <w:sz w:val="22"/>
                <w:szCs w:val="22"/>
              </w:rPr>
              <w:t>(S</w:t>
            </w:r>
            <w:proofErr w:type="gramStart"/>
            <w:r w:rsidRPr="00FB1C3B">
              <w:rPr>
                <w:i/>
                <w:iCs/>
                <w:sz w:val="22"/>
                <w:szCs w:val="22"/>
              </w:rPr>
              <w:t>1,S</w:t>
            </w:r>
            <w:proofErr w:type="gramEnd"/>
            <w:r w:rsidRPr="00FB1C3B">
              <w:rPr>
                <w:i/>
                <w:iCs/>
                <w:sz w:val="22"/>
                <w:szCs w:val="22"/>
              </w:rPr>
              <w:t>2…)</w:t>
            </w:r>
          </w:p>
        </w:tc>
      </w:tr>
      <w:tr w:rsidR="00115F56" w:rsidRPr="00846B76" w14:paraId="23506D39" w14:textId="77777777" w:rsidTr="00FC7150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7CAC" w14:textId="212B00C0" w:rsidR="007978CE" w:rsidRPr="007978CE" w:rsidRDefault="00115F56" w:rsidP="00FC7150">
            <w:pPr>
              <w:pStyle w:val="Retraitnormal"/>
              <w:jc w:val="center"/>
              <w:rPr>
                <w:i/>
                <w:iCs/>
                <w:color w:val="002060"/>
              </w:rPr>
            </w:pPr>
            <w:r w:rsidRPr="007978CE">
              <w:rPr>
                <w:b/>
                <w:bCs/>
                <w:color w:val="002060"/>
              </w:rPr>
              <w:t>Pré-audit envisagé :</w:t>
            </w:r>
            <w:r w:rsidR="00FC7150">
              <w:rPr>
                <w:b/>
                <w:bCs/>
                <w:color w:val="002060"/>
              </w:rPr>
              <w:t xml:space="preserve">                            </w:t>
            </w:r>
            <w:proofErr w:type="gramStart"/>
            <w:r w:rsidR="00FC7150">
              <w:rPr>
                <w:b/>
                <w:bCs/>
                <w:color w:val="002060"/>
              </w:rPr>
              <w:t xml:space="preserve">   </w:t>
            </w:r>
            <w:r w:rsidR="007978CE" w:rsidRPr="00FC7150">
              <w:rPr>
                <w:i/>
                <w:iCs/>
                <w:sz w:val="24"/>
                <w:szCs w:val="24"/>
              </w:rPr>
              <w:t>(</w:t>
            </w:r>
            <w:proofErr w:type="gramEnd"/>
            <w:r w:rsidR="007978CE" w:rsidRPr="00FC7150">
              <w:rPr>
                <w:i/>
                <w:iCs/>
                <w:sz w:val="24"/>
                <w:szCs w:val="24"/>
              </w:rPr>
              <w:t>Audit initial et renouvellement uniquement)</w:t>
            </w:r>
          </w:p>
        </w:tc>
        <w:tc>
          <w:tcPr>
            <w:tcW w:w="11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AEBC96" w14:textId="15F1B327" w:rsidR="00115F56" w:rsidRPr="00846B76" w:rsidRDefault="00000000" w:rsidP="007978CE">
            <w:pPr>
              <w:spacing w:before="240"/>
              <w:jc w:val="center"/>
            </w:pPr>
            <w:sdt>
              <w:sdtPr>
                <w:id w:val="190887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5F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F56">
              <w:t>Oui</w:t>
            </w:r>
          </w:p>
        </w:tc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CFE351" w14:textId="09475327" w:rsidR="00115F56" w:rsidRPr="00846B76" w:rsidRDefault="00000000" w:rsidP="007978CE">
            <w:pPr>
              <w:spacing w:before="240"/>
              <w:jc w:val="center"/>
            </w:pPr>
            <w:sdt>
              <w:sdtPr>
                <w:id w:val="-19173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5F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F56">
              <w:t>Non</w:t>
            </w:r>
          </w:p>
        </w:tc>
      </w:tr>
      <w:tr w:rsidR="00115F56" w:rsidRPr="00846B76" w14:paraId="2F9B2DDF" w14:textId="77777777" w:rsidTr="00FC7150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F288" w14:textId="6CC1E2E9" w:rsidR="00115F56" w:rsidRPr="007978CE" w:rsidRDefault="00115F56" w:rsidP="00115F56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7978CE">
              <w:rPr>
                <w:b/>
                <w:bCs/>
                <w:color w:val="002060"/>
              </w:rPr>
              <w:t>Etendu</w:t>
            </w:r>
            <w:r w:rsidR="008227EA">
              <w:rPr>
                <w:b/>
                <w:bCs/>
                <w:color w:val="002060"/>
              </w:rPr>
              <w:t>e</w:t>
            </w:r>
            <w:r w:rsidRPr="007978CE">
              <w:rPr>
                <w:b/>
                <w:bCs/>
                <w:color w:val="002060"/>
              </w:rPr>
              <w:t xml:space="preserve"> du périmètre d’action</w:t>
            </w:r>
          </w:p>
        </w:tc>
        <w:tc>
          <w:tcPr>
            <w:tcW w:w="11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445AFF" w14:textId="32CE205A" w:rsidR="00115F56" w:rsidRPr="00846B76" w:rsidRDefault="00000000" w:rsidP="00326E1E">
            <w:pPr>
              <w:spacing w:before="240"/>
              <w:jc w:val="center"/>
            </w:pPr>
            <w:sdt>
              <w:sdtPr>
                <w:id w:val="47727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1C3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F56">
              <w:t>Mono-site</w:t>
            </w:r>
          </w:p>
        </w:tc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B7288C" w14:textId="7FB71983" w:rsidR="00115F56" w:rsidRPr="00846B76" w:rsidRDefault="00000000" w:rsidP="00326E1E">
            <w:pPr>
              <w:spacing w:before="240"/>
              <w:jc w:val="center"/>
            </w:pPr>
            <w:sdt>
              <w:sdtPr>
                <w:id w:val="-188493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5F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F56">
              <w:t xml:space="preserve">Multisites      </w:t>
            </w:r>
            <w:r w:rsidR="00115F56" w:rsidRPr="00115F56">
              <w:rPr>
                <w:i/>
                <w:iCs/>
                <w:sz w:val="24"/>
                <w:szCs w:val="24"/>
              </w:rPr>
              <w:t>(</w:t>
            </w:r>
            <w:r w:rsidR="00FC7150" w:rsidRPr="00FC7150">
              <w:rPr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  <w:fldChar w:fldCharType="begin"/>
            </w:r>
            <w:r w:rsidR="00FC7150" w:rsidRPr="00FC7150">
              <w:rPr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  <w:instrText xml:space="preserve"> REF _Ref117086820 \h  \* MERGEFORMAT </w:instrText>
            </w:r>
            <w:r w:rsidR="00FC7150" w:rsidRPr="00FC7150">
              <w:rPr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r>
            <w:r w:rsidR="00FC7150" w:rsidRPr="00FC7150">
              <w:rPr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  <w:fldChar w:fldCharType="separate"/>
            </w:r>
            <w:r w:rsidR="00FC7150" w:rsidRPr="00FC7150">
              <w:rPr>
                <w:b/>
                <w:bCs/>
                <w:color w:val="0070C0"/>
                <w:sz w:val="22"/>
                <w:szCs w:val="22"/>
                <w:u w:val="single"/>
              </w:rPr>
              <w:t>ANNEXE II – Multi sites</w:t>
            </w:r>
            <w:r w:rsidR="00FC7150" w:rsidRPr="00FC7150">
              <w:rPr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  <w:fldChar w:fldCharType="end"/>
            </w:r>
            <w:r w:rsidR="00115F56" w:rsidRPr="00115F56">
              <w:rPr>
                <w:i/>
                <w:iCs/>
                <w:sz w:val="24"/>
                <w:szCs w:val="24"/>
              </w:rPr>
              <w:t>)</w:t>
            </w:r>
          </w:p>
        </w:tc>
      </w:tr>
      <w:tr w:rsidR="00A017A5" w:rsidRPr="00846B76" w14:paraId="1304B105" w14:textId="77777777" w:rsidTr="00104922"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7461" w14:textId="02DD27D1" w:rsidR="00A017A5" w:rsidRDefault="00A017A5" w:rsidP="00A017A5">
            <w:pPr>
              <w:pStyle w:val="Retraitnormal"/>
              <w:jc w:val="center"/>
            </w:pPr>
            <w:r w:rsidRPr="00A017A5">
              <w:rPr>
                <w:b/>
                <w:bCs/>
                <w:color w:val="002060"/>
              </w:rPr>
              <w:lastRenderedPageBreak/>
              <w:t>Période(s) souhaitée(s) pour l’audit/pré-audit</w:t>
            </w:r>
          </w:p>
        </w:tc>
        <w:tc>
          <w:tcPr>
            <w:tcW w:w="24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582EB5" w14:textId="25B08AD0" w:rsidR="00A017A5" w:rsidRPr="00FB1C3B" w:rsidRDefault="00FB1C3B" w:rsidP="00FB1C3B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r w:rsidRPr="00FB1C3B">
              <w:rPr>
                <w:i/>
                <w:iCs/>
                <w:sz w:val="24"/>
                <w:szCs w:val="24"/>
              </w:rPr>
              <w:t>JJ/MM/AAAA</w:t>
            </w:r>
            <w:r>
              <w:rPr>
                <w:i/>
                <w:iCs/>
                <w:sz w:val="24"/>
                <w:szCs w:val="24"/>
              </w:rPr>
              <w:t xml:space="preserve"> – si applicable x2</w:t>
            </w:r>
          </w:p>
        </w:tc>
      </w:tr>
      <w:tr w:rsidR="006703FD" w:rsidRPr="00846B76" w14:paraId="72ECC7EF" w14:textId="77777777" w:rsidTr="00FD5E3E">
        <w:trPr>
          <w:trHeight w:val="1281"/>
        </w:trPr>
        <w:tc>
          <w:tcPr>
            <w:tcW w:w="25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7324" w14:textId="77777777" w:rsidR="006703FD" w:rsidRDefault="006703FD" w:rsidP="006703FD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Possédez-vous déjà une certification ISO9001</w:t>
            </w:r>
          </w:p>
          <w:p w14:paraId="11A383C0" w14:textId="3A079CF6" w:rsidR="006703FD" w:rsidRPr="00A017A5" w:rsidRDefault="006703FD" w:rsidP="006703FD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6703FD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>Si oui,</w:t>
            </w:r>
            <w:r>
              <w:rPr>
                <w:b/>
                <w:bCs/>
                <w:color w:val="002060"/>
              </w:rPr>
              <w:t xml:space="preserve"> </w:t>
            </w:r>
            <w:r w:rsidRPr="006703FD">
              <w:rPr>
                <w:i/>
                <w:iCs/>
                <w:sz w:val="24"/>
                <w:szCs w:val="24"/>
              </w:rPr>
              <w:t>merci de l</w:t>
            </w:r>
            <w:r w:rsidR="008227EA">
              <w:rPr>
                <w:i/>
                <w:iCs/>
                <w:sz w:val="24"/>
                <w:szCs w:val="24"/>
              </w:rPr>
              <w:t>a</w:t>
            </w:r>
            <w:r w:rsidRPr="006703FD">
              <w:rPr>
                <w:i/>
                <w:iCs/>
                <w:sz w:val="24"/>
                <w:szCs w:val="24"/>
              </w:rPr>
              <w:t xml:space="preserve"> joindre</w:t>
            </w:r>
            <w:r>
              <w:rPr>
                <w:b/>
                <w:bCs/>
                <w:color w:val="002060"/>
              </w:rPr>
              <w:t xml:space="preserve"> </w:t>
            </w:r>
            <w:r w:rsidRPr="006703FD">
              <w:rPr>
                <w:i/>
                <w:iCs/>
                <w:sz w:val="24"/>
                <w:szCs w:val="24"/>
              </w:rPr>
              <w:t>au dossier</w:t>
            </w:r>
          </w:p>
        </w:tc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AA0CFA" w14:textId="5BC1306D" w:rsidR="006703FD" w:rsidRPr="00FB1C3B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22126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1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022907" w14:textId="17E67105" w:rsidR="006703FD" w:rsidRPr="00FB1C3B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-1206714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FD5E3E" w:rsidRPr="00846B76" w14:paraId="2F90094B" w14:textId="77777777" w:rsidTr="00FD5E3E">
        <w:trPr>
          <w:trHeight w:val="84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3F36ACCD" w14:textId="77777777" w:rsidR="00FD5E3E" w:rsidRPr="00FD5E3E" w:rsidRDefault="00FD5E3E" w:rsidP="00FD5E3E">
            <w:pPr>
              <w:spacing w:before="240"/>
              <w:rPr>
                <w:sz w:val="2"/>
                <w:szCs w:val="2"/>
              </w:rPr>
            </w:pPr>
          </w:p>
        </w:tc>
      </w:tr>
      <w:tr w:rsidR="006703FD" w:rsidRPr="00FD254C" w14:paraId="43715618" w14:textId="77777777" w:rsidTr="00FD5E3E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0541AC08" w14:textId="23842427" w:rsidR="006703FD" w:rsidRPr="00FD254C" w:rsidRDefault="00FD5E3E" w:rsidP="006703FD">
            <w:pPr>
              <w:pStyle w:val="Titre1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  <w:r w:rsidR="006703FD" w:rsidRPr="00FD254C">
              <w:rPr>
                <w:sz w:val="32"/>
                <w:szCs w:val="32"/>
              </w:rPr>
              <w:t>nformations relatives au système de management</w:t>
            </w:r>
          </w:p>
        </w:tc>
      </w:tr>
      <w:tr w:rsidR="006703FD" w:rsidRPr="00846B76" w14:paraId="3CB3F610" w14:textId="77777777" w:rsidTr="00463463">
        <w:trPr>
          <w:trHeight w:val="882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4FC1" w14:textId="0909769F" w:rsidR="006703FD" w:rsidRDefault="006703FD" w:rsidP="006703FD">
            <w:pPr>
              <w:pStyle w:val="Retraitnormal"/>
              <w:jc w:val="center"/>
            </w:pPr>
            <w:r w:rsidRPr="00104922">
              <w:rPr>
                <w:b/>
                <w:bCs/>
                <w:color w:val="002060"/>
              </w:rPr>
              <w:t>Avez-vous des processus externalisés existants pouvant affecter la conformité aux exigences :</w:t>
            </w:r>
          </w:p>
        </w:tc>
        <w:tc>
          <w:tcPr>
            <w:tcW w:w="8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FD66C" w14:textId="20302E16" w:rsidR="006703FD" w:rsidRPr="00846B76" w:rsidRDefault="00000000" w:rsidP="006703FD">
            <w:pPr>
              <w:spacing w:before="240"/>
              <w:jc w:val="center"/>
            </w:pPr>
            <w:sdt>
              <w:sdtPr>
                <w:id w:val="-2082979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35656" w14:textId="4B556E19" w:rsidR="006703FD" w:rsidRPr="00846B76" w:rsidRDefault="00000000" w:rsidP="006703FD">
            <w:pPr>
              <w:spacing w:before="240"/>
              <w:jc w:val="center"/>
            </w:pPr>
            <w:sdt>
              <w:sdtPr>
                <w:id w:val="75610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6703FD" w:rsidRPr="00846B76" w14:paraId="4D5FF57E" w14:textId="77777777" w:rsidTr="00FD5E3E">
        <w:trPr>
          <w:trHeight w:val="446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7A1F" w14:textId="01DA8765" w:rsidR="006703FD" w:rsidRPr="00104922" w:rsidRDefault="006703FD" w:rsidP="006703FD">
            <w:pPr>
              <w:spacing w:before="240"/>
              <w:jc w:val="center"/>
              <w:rPr>
                <w:b/>
                <w:bCs/>
                <w:i/>
                <w:iCs/>
              </w:rPr>
            </w:pPr>
            <w:r w:rsidRPr="00463463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>Si oui,</w:t>
            </w:r>
            <w:r w:rsidRPr="00104922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463463">
              <w:rPr>
                <w:i/>
                <w:iCs/>
                <w:sz w:val="24"/>
                <w:szCs w:val="24"/>
              </w:rPr>
              <w:t>merci de mentionner lesquels :</w:t>
            </w:r>
          </w:p>
        </w:tc>
        <w:tc>
          <w:tcPr>
            <w:tcW w:w="18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B8ECC4" w14:textId="31B59A0E" w:rsidR="006703FD" w:rsidRPr="00104922" w:rsidRDefault="006703FD" w:rsidP="006703FD">
            <w:pPr>
              <w:pStyle w:val="Paragraphedeliste"/>
              <w:numPr>
                <w:ilvl w:val="0"/>
                <w:numId w:val="24"/>
              </w:numPr>
              <w:spacing w:before="2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Par exemple : </w:t>
            </w:r>
            <w:r w:rsidRPr="00104922">
              <w:rPr>
                <w:i/>
                <w:iCs/>
                <w:sz w:val="24"/>
                <w:szCs w:val="24"/>
              </w:rPr>
              <w:t>Pilotage,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104922">
              <w:rPr>
                <w:i/>
                <w:iCs/>
                <w:sz w:val="24"/>
                <w:szCs w:val="24"/>
              </w:rPr>
              <w:t>Opérationnel,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104922">
              <w:rPr>
                <w:i/>
                <w:iCs/>
                <w:sz w:val="24"/>
                <w:szCs w:val="24"/>
              </w:rPr>
              <w:t>Support…</w:t>
            </w:r>
          </w:p>
        </w:tc>
      </w:tr>
      <w:tr w:rsidR="006703FD" w:rsidRPr="00846B76" w14:paraId="653C184B" w14:textId="77777777" w:rsidTr="00463463">
        <w:trPr>
          <w:trHeight w:val="835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6942" w14:textId="1C53695F" w:rsidR="006703FD" w:rsidRPr="00104922" w:rsidRDefault="006703FD" w:rsidP="006703FD">
            <w:pPr>
              <w:spacing w:before="240"/>
              <w:jc w:val="center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104922">
              <w:rPr>
                <w:b/>
                <w:bCs/>
                <w:color w:val="002060"/>
              </w:rPr>
              <w:t>Etes-vous responsable de la conception du SMQ :</w:t>
            </w:r>
          </w:p>
        </w:tc>
        <w:tc>
          <w:tcPr>
            <w:tcW w:w="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1F921" w14:textId="75F097B7" w:rsidR="006703FD" w:rsidRPr="00104922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-95247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ECE5E3" w14:textId="04559E10" w:rsidR="006703FD" w:rsidRPr="00104922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-700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6703FD" w:rsidRPr="00846B76" w14:paraId="1A199018" w14:textId="77777777" w:rsidTr="00FD5E3E">
        <w:trPr>
          <w:trHeight w:val="442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5797" w14:textId="0173561C" w:rsidR="006703FD" w:rsidRPr="00463463" w:rsidRDefault="006703FD" w:rsidP="006703FD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463463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Si oui, </w:t>
            </w:r>
            <w:r w:rsidRPr="00463463">
              <w:rPr>
                <w:i/>
                <w:iCs/>
                <w:sz w:val="24"/>
                <w:szCs w:val="24"/>
              </w:rPr>
              <w:t>votre site de conception est-il situé ailleurs :</w:t>
            </w:r>
          </w:p>
        </w:tc>
        <w:tc>
          <w:tcPr>
            <w:tcW w:w="18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4FA92A" w14:textId="0012A43B" w:rsidR="006703FD" w:rsidRPr="00463463" w:rsidRDefault="006703FD" w:rsidP="006703FD">
            <w:pPr>
              <w:spacing w:before="240"/>
              <w:rPr>
                <w:i/>
                <w:iCs/>
                <w:sz w:val="22"/>
                <w:szCs w:val="22"/>
              </w:rPr>
            </w:pPr>
            <w:r w:rsidRPr="00463463">
              <w:rPr>
                <w:i/>
                <w:iCs/>
                <w:sz w:val="22"/>
                <w:szCs w:val="22"/>
              </w:rPr>
              <w:t>Par exemple, si le site de conception est différent du site à certifier.</w:t>
            </w:r>
          </w:p>
        </w:tc>
      </w:tr>
      <w:tr w:rsidR="006703FD" w:rsidRPr="00846B76" w14:paraId="1ACC3C87" w14:textId="77777777" w:rsidTr="00463463">
        <w:trPr>
          <w:trHeight w:val="1128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850B" w14:textId="41EC41FA" w:rsidR="006703FD" w:rsidRPr="00463463" w:rsidRDefault="006703FD" w:rsidP="006703FD">
            <w:pPr>
              <w:spacing w:before="240"/>
              <w:jc w:val="center"/>
              <w:rPr>
                <w:b/>
                <w:bCs/>
                <w:color w:val="002060"/>
              </w:rPr>
            </w:pPr>
            <w:r w:rsidRPr="00463463">
              <w:rPr>
                <w:b/>
                <w:bCs/>
                <w:color w:val="002060"/>
              </w:rPr>
              <w:t>Considérez-vous avoir un niveau d’automatisation élevé :</w:t>
            </w:r>
            <w:r>
              <w:rPr>
                <w:b/>
                <w:bCs/>
                <w:color w:val="002060"/>
              </w:rPr>
              <w:t xml:space="preserve">                                                                                   </w:t>
            </w:r>
            <w:r w:rsidRPr="00326E1E">
              <w:rPr>
                <w:i/>
                <w:iCs/>
                <w:sz w:val="24"/>
                <w:szCs w:val="24"/>
              </w:rPr>
              <w:t>(Par exemple, 70% de vos tâches sont faites de manière automatique)</w:t>
            </w:r>
          </w:p>
        </w:tc>
        <w:tc>
          <w:tcPr>
            <w:tcW w:w="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52D4AF" w14:textId="15CB8B46" w:rsidR="006703FD" w:rsidRPr="00463463" w:rsidRDefault="00000000" w:rsidP="006703FD">
            <w:pPr>
              <w:spacing w:before="240"/>
              <w:jc w:val="center"/>
              <w:rPr>
                <w:i/>
                <w:iCs/>
                <w:sz w:val="22"/>
                <w:szCs w:val="22"/>
              </w:rPr>
            </w:pPr>
            <w:sdt>
              <w:sdtPr>
                <w:id w:val="-15615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3DE19" w14:textId="3CAAB11B" w:rsidR="006703FD" w:rsidRPr="00463463" w:rsidRDefault="00000000" w:rsidP="006703FD">
            <w:pPr>
              <w:spacing w:before="240"/>
              <w:jc w:val="center"/>
              <w:rPr>
                <w:i/>
                <w:iCs/>
                <w:sz w:val="22"/>
                <w:szCs w:val="22"/>
              </w:rPr>
            </w:pPr>
            <w:sdt>
              <w:sdtPr>
                <w:id w:val="-53943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6703FD" w:rsidRPr="00846B76" w14:paraId="731E1BAF" w14:textId="77777777" w:rsidTr="00463463">
        <w:trPr>
          <w:trHeight w:val="1128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AD94" w14:textId="6B12F300" w:rsidR="006703FD" w:rsidRPr="00463463" w:rsidRDefault="006703FD" w:rsidP="006703FD">
            <w:pPr>
              <w:spacing w:before="240"/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Possédez-vous un nombre conséquent de personnes travaillant hors site :</w:t>
            </w:r>
          </w:p>
        </w:tc>
        <w:tc>
          <w:tcPr>
            <w:tcW w:w="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C1068" w14:textId="14817E9F" w:rsidR="006703FD" w:rsidRDefault="00000000" w:rsidP="006703FD">
            <w:pPr>
              <w:spacing w:before="240"/>
              <w:jc w:val="center"/>
            </w:pPr>
            <w:sdt>
              <w:sdtPr>
                <w:id w:val="-90753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DE598C" w14:textId="08028D54" w:rsidR="006703FD" w:rsidRDefault="00000000" w:rsidP="006703FD">
            <w:pPr>
              <w:spacing w:before="240"/>
              <w:jc w:val="center"/>
            </w:pPr>
            <w:sdt>
              <w:sdtPr>
                <w:id w:val="1835252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6703FD" w:rsidRPr="00846B76" w14:paraId="56FE079E" w14:textId="77777777" w:rsidTr="00326E1E">
        <w:trPr>
          <w:trHeight w:val="897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B663" w14:textId="1577178B" w:rsidR="006703FD" w:rsidRDefault="006703FD" w:rsidP="006703FD">
            <w:pPr>
              <w:spacing w:before="240"/>
              <w:jc w:val="center"/>
              <w:rPr>
                <w:b/>
                <w:bCs/>
                <w:color w:val="002060"/>
              </w:rPr>
            </w:pPr>
            <w:r w:rsidRPr="00463463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Si oui, </w:t>
            </w:r>
            <w:r>
              <w:rPr>
                <w:i/>
                <w:iCs/>
                <w:sz w:val="24"/>
                <w:szCs w:val="24"/>
              </w:rPr>
              <w:t>est-possible d’auditer correctement la conformité des activités par examen de dossier :</w:t>
            </w:r>
          </w:p>
        </w:tc>
        <w:tc>
          <w:tcPr>
            <w:tcW w:w="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C6D8D1" w14:textId="19E348FA" w:rsidR="006703FD" w:rsidRPr="006703FD" w:rsidRDefault="00000000" w:rsidP="006703FD">
            <w:pPr>
              <w:spacing w:before="240"/>
              <w:jc w:val="center"/>
              <w:rPr>
                <w:i/>
                <w:iCs/>
              </w:rPr>
            </w:pPr>
            <w:sdt>
              <w:sdtPr>
                <w:rPr>
                  <w:i/>
                  <w:iCs/>
                </w:rPr>
                <w:id w:val="182215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 w:rsidRPr="006703FD">
                  <w:rPr>
                    <w:rFonts w:ascii="MS Gothic" w:eastAsia="MS Gothic" w:hAnsi="MS Gothic" w:hint="eastAsia"/>
                    <w:i/>
                    <w:iCs/>
                  </w:rPr>
                  <w:t>☐</w:t>
                </w:r>
              </w:sdtContent>
            </w:sdt>
            <w:r w:rsidR="006703FD" w:rsidRPr="006703FD">
              <w:rPr>
                <w:i/>
                <w:iCs/>
              </w:rPr>
              <w:t>Oui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78B67F" w14:textId="63AE71BB" w:rsidR="006703FD" w:rsidRPr="006703FD" w:rsidRDefault="00000000" w:rsidP="006703FD">
            <w:pPr>
              <w:spacing w:before="240"/>
              <w:jc w:val="center"/>
              <w:rPr>
                <w:i/>
                <w:iCs/>
              </w:rPr>
            </w:pPr>
            <w:sdt>
              <w:sdtPr>
                <w:rPr>
                  <w:i/>
                  <w:iCs/>
                </w:rPr>
                <w:id w:val="177982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 w:rsidRPr="006703FD">
                  <w:rPr>
                    <w:rFonts w:ascii="MS Gothic" w:eastAsia="MS Gothic" w:hAnsi="MS Gothic" w:hint="eastAsia"/>
                    <w:i/>
                    <w:iCs/>
                  </w:rPr>
                  <w:t>☐</w:t>
                </w:r>
              </w:sdtContent>
            </w:sdt>
            <w:r w:rsidR="006703FD" w:rsidRPr="006703FD">
              <w:rPr>
                <w:i/>
                <w:iCs/>
              </w:rPr>
              <w:t>Non</w:t>
            </w:r>
          </w:p>
        </w:tc>
      </w:tr>
      <w:tr w:rsidR="006703FD" w:rsidRPr="00846B76" w14:paraId="14924772" w14:textId="77777777" w:rsidTr="00FD5E3E">
        <w:trPr>
          <w:trHeight w:val="929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1EA7" w14:textId="2D1ABBF6" w:rsidR="006703FD" w:rsidRPr="008227EA" w:rsidRDefault="006703FD" w:rsidP="006703FD">
            <w:pPr>
              <w:spacing w:before="240"/>
              <w:jc w:val="center"/>
              <w:rPr>
                <w:b/>
                <w:bCs/>
                <w:color w:val="BDB468"/>
                <w:sz w:val="24"/>
                <w:szCs w:val="24"/>
                <w:u w:val="single"/>
              </w:rPr>
            </w:pPr>
            <w:r w:rsidRPr="008227EA">
              <w:rPr>
                <w:b/>
                <w:bCs/>
                <w:color w:val="BDB468"/>
                <w:u w:val="single"/>
              </w:rPr>
              <w:t>Si applicable</w:t>
            </w:r>
            <w:r w:rsidRPr="008227EA">
              <w:rPr>
                <w:b/>
                <w:bCs/>
                <w:color w:val="002060"/>
              </w:rPr>
              <w:t>, à partir de quelle période avez-vous mis en place votre système management qualité</w:t>
            </w:r>
            <w:r w:rsidR="008227EA" w:rsidRPr="008227EA">
              <w:rPr>
                <w:b/>
                <w:bCs/>
                <w:color w:val="002060"/>
              </w:rPr>
              <w:t> :</w:t>
            </w:r>
          </w:p>
        </w:tc>
        <w:tc>
          <w:tcPr>
            <w:tcW w:w="18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F2D86" w14:textId="6D111060" w:rsidR="006703FD" w:rsidRPr="006703FD" w:rsidRDefault="006703FD" w:rsidP="006703FD">
            <w:pPr>
              <w:spacing w:before="240"/>
              <w:jc w:val="center"/>
              <w:rPr>
                <w:i/>
                <w:iCs/>
              </w:rPr>
            </w:pPr>
            <w:r w:rsidRPr="00FB1C3B">
              <w:rPr>
                <w:i/>
                <w:iCs/>
                <w:sz w:val="24"/>
                <w:szCs w:val="24"/>
              </w:rPr>
              <w:t>JJ/MM/AAAA</w:t>
            </w:r>
          </w:p>
        </w:tc>
      </w:tr>
      <w:tr w:rsidR="006703FD" w:rsidRPr="00846B76" w14:paraId="15F98F16" w14:textId="77777777" w:rsidTr="00067668">
        <w:trPr>
          <w:trHeight w:val="1542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38D3" w14:textId="0D558F58" w:rsidR="006703FD" w:rsidRPr="00FD5E3E" w:rsidRDefault="006703FD" w:rsidP="00FD5E3E">
            <w:pPr>
              <w:spacing w:before="240"/>
              <w:jc w:val="center"/>
              <w:rPr>
                <w:b/>
                <w:bCs/>
                <w:color w:val="002060"/>
              </w:rPr>
            </w:pPr>
            <w:r w:rsidRPr="006703FD">
              <w:rPr>
                <w:b/>
                <w:bCs/>
                <w:color w:val="002060"/>
              </w:rPr>
              <w:t>Votre activité comprend-elle des réglementations spécifiques pouvant influencer la durée d’audit</w:t>
            </w:r>
            <w:r>
              <w:rPr>
                <w:b/>
                <w:bCs/>
                <w:color w:val="002060"/>
              </w:rPr>
              <w:t> :</w:t>
            </w:r>
            <w:r w:rsidR="00FD5E3E">
              <w:rPr>
                <w:b/>
                <w:bCs/>
                <w:color w:val="002060"/>
              </w:rPr>
              <w:t xml:space="preserve"> </w:t>
            </w:r>
            <w:r w:rsidRPr="00067668">
              <w:rPr>
                <w:i/>
                <w:iCs/>
                <w:sz w:val="24"/>
                <w:szCs w:val="24"/>
              </w:rPr>
              <w:t>(</w:t>
            </w:r>
            <w:r w:rsidR="00067668" w:rsidRPr="00067668">
              <w:rPr>
                <w:i/>
                <w:iCs/>
                <w:sz w:val="24"/>
                <w:szCs w:val="24"/>
              </w:rPr>
              <w:t>Dispositif</w:t>
            </w:r>
            <w:r w:rsidRPr="00067668">
              <w:rPr>
                <w:i/>
                <w:iCs/>
                <w:sz w:val="24"/>
                <w:szCs w:val="24"/>
              </w:rPr>
              <w:t xml:space="preserve"> de désinfection, confidentialité, sécurité</w:t>
            </w:r>
            <w:r w:rsidR="00067668" w:rsidRPr="00067668">
              <w:rPr>
                <w:i/>
                <w:iCs/>
                <w:sz w:val="24"/>
                <w:szCs w:val="24"/>
              </w:rPr>
              <w:t xml:space="preserve"> de l’auditeur</w:t>
            </w:r>
            <w:r w:rsidRPr="00067668">
              <w:rPr>
                <w:i/>
                <w:iCs/>
                <w:sz w:val="24"/>
                <w:szCs w:val="24"/>
              </w:rPr>
              <w:t>…)</w:t>
            </w:r>
          </w:p>
        </w:tc>
        <w:tc>
          <w:tcPr>
            <w:tcW w:w="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85024" w14:textId="3494D7BA" w:rsidR="006703FD" w:rsidRPr="00FB1C3B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141651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5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Oui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65C9C0" w14:textId="0269A6F8" w:rsidR="006703FD" w:rsidRPr="00FB1C3B" w:rsidRDefault="00000000" w:rsidP="006703FD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-85303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03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3FD">
              <w:t>Non</w:t>
            </w:r>
          </w:p>
        </w:tc>
      </w:tr>
      <w:tr w:rsidR="00067668" w:rsidRPr="00846B76" w14:paraId="5878D1CE" w14:textId="77777777" w:rsidTr="00FD5E3E">
        <w:trPr>
          <w:trHeight w:val="674"/>
        </w:trPr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A86D" w14:textId="1F9B72A9" w:rsidR="00067668" w:rsidRPr="006703FD" w:rsidRDefault="00067668" w:rsidP="006703FD">
            <w:pPr>
              <w:spacing w:before="240"/>
              <w:jc w:val="center"/>
              <w:rPr>
                <w:b/>
                <w:bCs/>
                <w:color w:val="002060"/>
              </w:rPr>
            </w:pPr>
            <w:r w:rsidRPr="00463463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Si oui, </w:t>
            </w:r>
            <w:r>
              <w:rPr>
                <w:i/>
                <w:iCs/>
                <w:sz w:val="24"/>
                <w:szCs w:val="24"/>
              </w:rPr>
              <w:t>merci de le(s) mentionner :</w:t>
            </w:r>
          </w:p>
        </w:tc>
        <w:tc>
          <w:tcPr>
            <w:tcW w:w="18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DBA5E9" w14:textId="77777777" w:rsidR="00067668" w:rsidRDefault="00067668" w:rsidP="006703FD">
            <w:pPr>
              <w:spacing w:before="240"/>
              <w:jc w:val="center"/>
            </w:pPr>
          </w:p>
        </w:tc>
      </w:tr>
    </w:tbl>
    <w:p w14:paraId="4FC56A48" w14:textId="638B3C9F" w:rsidR="00115F56" w:rsidRDefault="00115F56" w:rsidP="00E204FF">
      <w:pPr>
        <w:pStyle w:val="Sansinterligne"/>
      </w:pPr>
    </w:p>
    <w:tbl>
      <w:tblPr>
        <w:tblStyle w:val="Grilledutableau"/>
        <w:tblW w:w="53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1135"/>
        <w:gridCol w:w="1183"/>
      </w:tblGrid>
      <w:tr w:rsidR="00067668" w:rsidRPr="00846B76" w14:paraId="3926BCB2" w14:textId="77777777" w:rsidTr="00A751A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D2C5787" w14:textId="19A690B9" w:rsidR="00067668" w:rsidRPr="00FD254C" w:rsidRDefault="00067668" w:rsidP="00A751AD">
            <w:pPr>
              <w:pStyle w:val="Titre1"/>
              <w:outlineLvl w:val="0"/>
              <w:rPr>
                <w:sz w:val="32"/>
                <w:szCs w:val="32"/>
              </w:rPr>
            </w:pPr>
            <w:r w:rsidRPr="00FD254C">
              <w:rPr>
                <w:sz w:val="32"/>
                <w:szCs w:val="32"/>
              </w:rPr>
              <w:t xml:space="preserve">Informations </w:t>
            </w:r>
            <w:r>
              <w:rPr>
                <w:sz w:val="32"/>
                <w:szCs w:val="32"/>
              </w:rPr>
              <w:t>opérationnelles</w:t>
            </w:r>
          </w:p>
        </w:tc>
      </w:tr>
      <w:tr w:rsidR="00FF580A" w:rsidRPr="00FB1C3B" w14:paraId="5DD8BC43" w14:textId="77777777" w:rsidTr="00D01E40">
        <w:trPr>
          <w:trHeight w:val="1710"/>
        </w:trPr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5EB3" w14:textId="77777777" w:rsidR="00FF580A" w:rsidRDefault="00FF580A" w:rsidP="00FF580A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Possédez-vous l’infrastructure nécessaire pour réaliser un audit à distance :</w:t>
            </w:r>
          </w:p>
          <w:p w14:paraId="19C43E34" w14:textId="565735BB" w:rsidR="00FF580A" w:rsidRPr="00FF580A" w:rsidRDefault="00FF580A" w:rsidP="00FF580A">
            <w:pPr>
              <w:pStyle w:val="Retraitnormal"/>
              <w:jc w:val="center"/>
              <w:rPr>
                <w:i/>
                <w:iCs/>
              </w:rPr>
            </w:pPr>
            <w:r w:rsidRPr="00FF580A">
              <w:rPr>
                <w:i/>
                <w:iCs/>
                <w:sz w:val="24"/>
                <w:szCs w:val="24"/>
              </w:rPr>
              <w:t xml:space="preserve">(Matériel, connexion pour réaliser des appels téléphoniques ou </w:t>
            </w:r>
            <w:proofErr w:type="spellStart"/>
            <w:r w:rsidRPr="00FF580A">
              <w:rPr>
                <w:i/>
                <w:iCs/>
                <w:sz w:val="24"/>
                <w:szCs w:val="24"/>
              </w:rPr>
              <w:t>visioconférence</w:t>
            </w:r>
            <w:proofErr w:type="spellEnd"/>
            <w:r w:rsidRPr="00FF580A">
              <w:rPr>
                <w:i/>
                <w:iCs/>
                <w:sz w:val="24"/>
                <w:szCs w:val="24"/>
              </w:rPr>
              <w:t>, échanges documentaires synchrone ou asynchrone)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85B365" w14:textId="697B87D7" w:rsidR="00FF580A" w:rsidRPr="00FB1C3B" w:rsidRDefault="00000000" w:rsidP="00FF580A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194857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5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80A">
              <w:t>Oui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9316A7" w14:textId="0119139F" w:rsidR="00FF580A" w:rsidRPr="00FB1C3B" w:rsidRDefault="00000000" w:rsidP="00FF580A">
            <w:pPr>
              <w:spacing w:before="240"/>
              <w:jc w:val="center"/>
              <w:rPr>
                <w:i/>
                <w:iCs/>
                <w:sz w:val="24"/>
                <w:szCs w:val="24"/>
              </w:rPr>
            </w:pPr>
            <w:sdt>
              <w:sdtPr>
                <w:id w:val="-857278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5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80A">
              <w:t>Non</w:t>
            </w:r>
          </w:p>
        </w:tc>
      </w:tr>
      <w:tr w:rsidR="00FF580A" w:rsidRPr="00FB1C3B" w14:paraId="2B8EB07B" w14:textId="77777777" w:rsidTr="00D01E40">
        <w:trPr>
          <w:trHeight w:val="1193"/>
        </w:trPr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FEC1" w14:textId="17EDA4FA" w:rsidR="00FF580A" w:rsidRDefault="00FF580A" w:rsidP="00D020B7">
            <w:pPr>
              <w:pStyle w:val="Retraitnormal"/>
              <w:tabs>
                <w:tab w:val="left" w:pos="738"/>
              </w:tabs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Avez-vous fait appel à un consultant pour prestations de conseil en matière de système de management :</w:t>
            </w:r>
            <w:r w:rsidR="00FD5E3E">
              <w:rPr>
                <w:b/>
                <w:bCs/>
                <w:color w:val="002060"/>
              </w:rPr>
              <w:t xml:space="preserve">                   </w:t>
            </w:r>
            <w:r w:rsidR="00FD5E3E" w:rsidRPr="00463463"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  <w:t xml:space="preserve"> Si oui, </w:t>
            </w:r>
            <w:r w:rsidR="00FD5E3E">
              <w:rPr>
                <w:i/>
                <w:iCs/>
                <w:sz w:val="24"/>
                <w:szCs w:val="24"/>
              </w:rPr>
              <w:t>merci de le(s) mentionner ci-dessous :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7E1FD0" w14:textId="240B9B12" w:rsidR="00FF580A" w:rsidRDefault="00000000" w:rsidP="00FF580A">
            <w:pPr>
              <w:spacing w:before="240"/>
              <w:jc w:val="center"/>
            </w:pPr>
            <w:sdt>
              <w:sdtPr>
                <w:id w:val="61541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1E4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80A">
              <w:t>Oui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971F0A" w14:textId="7F4E81C8" w:rsidR="00FF580A" w:rsidRDefault="00000000" w:rsidP="00FF580A">
            <w:pPr>
              <w:spacing w:before="240"/>
              <w:jc w:val="center"/>
            </w:pPr>
            <w:sdt>
              <w:sdtPr>
                <w:id w:val="-11831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5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80A">
              <w:t>Non</w:t>
            </w:r>
          </w:p>
        </w:tc>
      </w:tr>
      <w:tr w:rsidR="00FD5E3E" w14:paraId="57AF069A" w14:textId="77777777" w:rsidTr="00D0681C">
        <w:trPr>
          <w:trHeight w:val="64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DD2A5C" w14:textId="3ACB135F" w:rsidR="00FD5E3E" w:rsidRPr="00D01E40" w:rsidRDefault="00D01E40" w:rsidP="00D0681C">
            <w:pPr>
              <w:spacing w:before="240"/>
              <w:jc w:val="center"/>
            </w:pPr>
            <w:r>
              <w:rPr>
                <w:i/>
                <w:iCs/>
                <w:sz w:val="24"/>
                <w:szCs w:val="24"/>
              </w:rPr>
              <w:t>Nom du consultant ici</w:t>
            </w:r>
          </w:p>
        </w:tc>
      </w:tr>
      <w:tr w:rsidR="00D01E40" w14:paraId="449307EC" w14:textId="77777777" w:rsidTr="00D01E40"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1D4D" w14:textId="49CA1789" w:rsidR="00D01E40" w:rsidRPr="00463463" w:rsidRDefault="00D01E40" w:rsidP="00D01E40">
            <w:pPr>
              <w:pStyle w:val="Retraitnormal"/>
              <w:tabs>
                <w:tab w:val="left" w:pos="738"/>
              </w:tabs>
              <w:rPr>
                <w:b/>
                <w:bCs/>
                <w:i/>
                <w:iCs/>
                <w:color w:val="BDB468"/>
                <w:sz w:val="24"/>
                <w:szCs w:val="24"/>
                <w:u w:val="single"/>
              </w:rPr>
            </w:pPr>
            <w:r w:rsidRPr="00FD5E3E">
              <w:rPr>
                <w:b/>
                <w:bCs/>
                <w:color w:val="002060"/>
              </w:rPr>
              <w:t xml:space="preserve">Réalisez-vous des activités impliquant de </w:t>
            </w:r>
            <w:r w:rsidRPr="000B205A">
              <w:rPr>
                <w:b/>
                <w:bCs/>
                <w:color w:val="002060"/>
              </w:rPr>
              <w:t>visiter des sites temporaires dans le cadre de la certification ?</w:t>
            </w:r>
            <w:r w:rsidR="000B205A" w:rsidRPr="000B205A">
              <w:rPr>
                <w:b/>
                <w:bCs/>
                <w:color w:val="002060"/>
              </w:rPr>
              <w:t xml:space="preserve">                 </w:t>
            </w:r>
            <w:r w:rsidR="000B205A">
              <w:rPr>
                <w:b/>
                <w:bCs/>
                <w:color w:val="002060"/>
              </w:rPr>
              <w:t xml:space="preserve"> </w:t>
            </w:r>
            <w:r w:rsidR="000B205A" w:rsidRPr="000B205A">
              <w:rPr>
                <w:b/>
                <w:bCs/>
                <w:color w:val="002060"/>
              </w:rPr>
              <w:t xml:space="preserve"> </w:t>
            </w:r>
            <w:r w:rsidR="000B205A" w:rsidRPr="000B205A">
              <w:rPr>
                <w:i/>
                <w:iCs/>
                <w:color w:val="002060"/>
                <w:sz w:val="24"/>
                <w:szCs w:val="24"/>
              </w:rPr>
              <w:t xml:space="preserve">Ces sites pourront être audités à distance s’ils remplissent les conditions renseignées </w:t>
            </w:r>
            <w:r w:rsidR="001F16B3">
              <w:rPr>
                <w:i/>
                <w:iCs/>
                <w:color w:val="002060"/>
                <w:sz w:val="24"/>
                <w:szCs w:val="24"/>
              </w:rPr>
              <w:t xml:space="preserve">sur le programme de certification </w:t>
            </w:r>
            <w:r w:rsidR="008227EA">
              <w:rPr>
                <w:i/>
                <w:iCs/>
                <w:color w:val="002060"/>
                <w:sz w:val="24"/>
                <w:szCs w:val="24"/>
              </w:rPr>
              <w:t xml:space="preserve">- </w:t>
            </w:r>
            <w:r w:rsidR="001F16B3">
              <w:rPr>
                <w:i/>
                <w:iCs/>
                <w:color w:val="002060"/>
                <w:sz w:val="24"/>
                <w:szCs w:val="24"/>
              </w:rPr>
              <w:t>VIII.2.b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69AE1" w14:textId="0ECABD1A" w:rsidR="00D01E40" w:rsidRDefault="00000000" w:rsidP="00D01E40">
            <w:pPr>
              <w:spacing w:before="240"/>
              <w:jc w:val="center"/>
            </w:pPr>
            <w:sdt>
              <w:sdtPr>
                <w:id w:val="105882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1E40">
              <w:t>Oui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03D1C4" w14:textId="5AF90DAB" w:rsidR="00D01E40" w:rsidRDefault="00000000" w:rsidP="00D01E40">
            <w:pPr>
              <w:spacing w:before="240"/>
              <w:jc w:val="center"/>
            </w:pPr>
            <w:sdt>
              <w:sdtPr>
                <w:id w:val="-188084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1E4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1E40">
              <w:t>Non</w:t>
            </w:r>
          </w:p>
        </w:tc>
      </w:tr>
      <w:tr w:rsidR="00D01E40" w14:paraId="45F5329B" w14:textId="77777777" w:rsidTr="00D01E40">
        <w:trPr>
          <w:trHeight w:val="779"/>
        </w:trPr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34E9" w14:textId="77777777" w:rsidR="00D01E40" w:rsidRDefault="00D01E40" w:rsidP="00D01E40">
            <w:pPr>
              <w:pStyle w:val="Retraitnormal"/>
              <w:tabs>
                <w:tab w:val="left" w:pos="738"/>
              </w:tabs>
              <w:rPr>
                <w:b/>
                <w:bCs/>
                <w:color w:val="002060"/>
              </w:rPr>
            </w:pPr>
            <w:r w:rsidRPr="00D01E40">
              <w:rPr>
                <w:b/>
                <w:bCs/>
                <w:color w:val="002060"/>
              </w:rPr>
              <w:t>Langue pratiquée l’organisme candidat</w:t>
            </w:r>
          </w:p>
          <w:p w14:paraId="118840AE" w14:textId="682424A9" w:rsidR="00D01E40" w:rsidRPr="00D01E40" w:rsidRDefault="00D01E40" w:rsidP="008227EA">
            <w:pPr>
              <w:pStyle w:val="Retraitnormal"/>
              <w:tabs>
                <w:tab w:val="left" w:pos="738"/>
              </w:tabs>
              <w:rPr>
                <w:i/>
                <w:iCs/>
                <w:color w:val="002060"/>
                <w:highlight w:val="yellow"/>
              </w:rPr>
            </w:pPr>
            <w:r w:rsidRPr="008227EA">
              <w:rPr>
                <w:i/>
                <w:iCs/>
                <w:sz w:val="20"/>
                <w:szCs w:val="20"/>
              </w:rPr>
              <w:t>Merci de préciser si les documents audités, et la rédaction du rapport doit se faire dans une autre langue que celle pratiquée.</w:t>
            </w:r>
            <w:r w:rsidR="008227EA" w:rsidRPr="008227EA">
              <w:rPr>
                <w:i/>
                <w:iCs/>
                <w:sz w:val="20"/>
                <w:szCs w:val="20"/>
              </w:rPr>
              <w:t xml:space="preserve"> (Langue des signes </w:t>
            </w:r>
            <w:r w:rsidR="008227EA">
              <w:rPr>
                <w:i/>
                <w:iCs/>
                <w:sz w:val="20"/>
                <w:szCs w:val="20"/>
              </w:rPr>
              <w:t xml:space="preserve">y </w:t>
            </w:r>
            <w:r w:rsidR="008227EA" w:rsidRPr="008227EA">
              <w:rPr>
                <w:i/>
                <w:iCs/>
                <w:sz w:val="20"/>
                <w:szCs w:val="20"/>
              </w:rPr>
              <w:t>comprise)</w:t>
            </w:r>
          </w:p>
        </w:tc>
        <w:tc>
          <w:tcPr>
            <w:tcW w:w="1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400A2" w14:textId="77777777" w:rsidR="00D01E40" w:rsidRDefault="00000000" w:rsidP="00D01E40">
            <w:pPr>
              <w:spacing w:before="240"/>
              <w:jc w:val="center"/>
              <w:rPr>
                <w:i/>
                <w:iCs/>
              </w:rPr>
            </w:pPr>
            <w:sdt>
              <w:sdtPr>
                <w:rPr>
                  <w:i/>
                  <w:iCs/>
                </w:rPr>
                <w:id w:val="27645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  <w:i/>
                    <w:iCs/>
                  </w:rPr>
                  <w:t>☐</w:t>
                </w:r>
              </w:sdtContent>
            </w:sdt>
            <w:r w:rsidR="00D01E40" w:rsidRPr="00D01E40">
              <w:rPr>
                <w:i/>
                <w:iCs/>
              </w:rPr>
              <w:t>Français</w:t>
            </w:r>
          </w:p>
          <w:p w14:paraId="54150888" w14:textId="727C80F8" w:rsidR="00D0681C" w:rsidRPr="00D01E40" w:rsidRDefault="00000000" w:rsidP="00D01E40">
            <w:pPr>
              <w:spacing w:before="240"/>
              <w:jc w:val="center"/>
              <w:rPr>
                <w:i/>
                <w:iCs/>
              </w:rPr>
            </w:pPr>
            <w:sdt>
              <w:sdtPr>
                <w:rPr>
                  <w:i/>
                  <w:iCs/>
                </w:rPr>
                <w:id w:val="-177077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  <w:i/>
                    <w:iCs/>
                  </w:rPr>
                  <w:t>☐</w:t>
                </w:r>
              </w:sdtContent>
            </w:sdt>
            <w:r w:rsidR="00D0681C">
              <w:rPr>
                <w:i/>
                <w:iCs/>
              </w:rPr>
              <w:t>Autres</w:t>
            </w:r>
          </w:p>
        </w:tc>
      </w:tr>
      <w:tr w:rsidR="00D01E40" w14:paraId="2F66792A" w14:textId="77777777" w:rsidTr="000B205A">
        <w:trPr>
          <w:trHeight w:val="68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EC1174" w14:textId="7793FC8F" w:rsidR="00D01E40" w:rsidRPr="00D01E40" w:rsidRDefault="00D0681C" w:rsidP="00D01E40">
            <w:pPr>
              <w:spacing w:before="24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Précisez ici</w:t>
            </w:r>
          </w:p>
        </w:tc>
      </w:tr>
    </w:tbl>
    <w:p w14:paraId="00DD7F36" w14:textId="77777777" w:rsidR="00D01E40" w:rsidRDefault="00D01E40" w:rsidP="00D01E40">
      <w:pPr>
        <w:pStyle w:val="Sansinterligne"/>
      </w:pPr>
    </w:p>
    <w:tbl>
      <w:tblPr>
        <w:tblStyle w:val="Grilledutableau"/>
        <w:tblW w:w="53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4"/>
      </w:tblGrid>
      <w:tr w:rsidR="00D01E40" w:rsidRPr="00846B76" w14:paraId="2477FC8D" w14:textId="77777777" w:rsidTr="00A751A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62BDBFE7" w14:textId="0BFFA8EF" w:rsidR="00D01E40" w:rsidRPr="00FD254C" w:rsidRDefault="00D01E40" w:rsidP="00A751AD">
            <w:pPr>
              <w:pStyle w:val="Titre1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Documents à joindre </w:t>
            </w:r>
          </w:p>
        </w:tc>
      </w:tr>
      <w:tr w:rsidR="00D01E40" w:rsidRPr="00846B76" w14:paraId="380EB580" w14:textId="77777777" w:rsidTr="00D01E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850D30" w14:textId="77777777" w:rsidR="00D01E40" w:rsidRPr="000B205A" w:rsidRDefault="00D01E40" w:rsidP="00D01E40">
            <w:pPr>
              <w:pStyle w:val="Titre1"/>
              <w:numPr>
                <w:ilvl w:val="0"/>
                <w:numId w:val="25"/>
              </w:numPr>
              <w:outlineLvl w:val="0"/>
            </w:pPr>
            <w:r w:rsidRPr="000B205A">
              <w:t>Revue de direction</w:t>
            </w:r>
          </w:p>
          <w:p w14:paraId="4DD4F8E9" w14:textId="77777777" w:rsidR="00D01E40" w:rsidRPr="000B205A" w:rsidRDefault="00D01E40" w:rsidP="00D01E40">
            <w:pPr>
              <w:pStyle w:val="Titre1"/>
              <w:numPr>
                <w:ilvl w:val="0"/>
                <w:numId w:val="25"/>
              </w:numPr>
              <w:outlineLvl w:val="0"/>
            </w:pPr>
            <w:r w:rsidRPr="000B205A">
              <w:t>Preuve d’audit interne</w:t>
            </w:r>
          </w:p>
          <w:p w14:paraId="00326606" w14:textId="77777777" w:rsidR="00DE6762" w:rsidRPr="000B205A" w:rsidRDefault="00DE6762" w:rsidP="00DE6762">
            <w:pPr>
              <w:pStyle w:val="Titre1"/>
              <w:numPr>
                <w:ilvl w:val="0"/>
                <w:numId w:val="25"/>
              </w:numPr>
              <w:outlineLvl w:val="0"/>
            </w:pPr>
            <w:proofErr w:type="gramStart"/>
            <w:r>
              <w:t>Listing</w:t>
            </w:r>
            <w:proofErr w:type="gramEnd"/>
            <w:r w:rsidRPr="000B205A">
              <w:t xml:space="preserve"> des processus</w:t>
            </w:r>
            <w:r>
              <w:t xml:space="preserve"> (Cartographie ou autre…)</w:t>
            </w:r>
          </w:p>
          <w:p w14:paraId="7F71491C" w14:textId="48670B06" w:rsidR="00D01E40" w:rsidRDefault="00D01E40" w:rsidP="00D01E40">
            <w:pPr>
              <w:pStyle w:val="Titre1"/>
              <w:numPr>
                <w:ilvl w:val="0"/>
                <w:numId w:val="25"/>
              </w:numPr>
              <w:outlineLvl w:val="0"/>
              <w:rPr>
                <w:sz w:val="32"/>
                <w:szCs w:val="32"/>
              </w:rPr>
            </w:pPr>
            <w:r w:rsidRPr="000B205A">
              <w:t>Annexe I</w:t>
            </w:r>
          </w:p>
        </w:tc>
      </w:tr>
      <w:tr w:rsidR="00D01E40" w:rsidRPr="00846B76" w14:paraId="11193B4A" w14:textId="77777777" w:rsidTr="00D01E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tbl>
            <w:tblPr>
              <w:tblStyle w:val="Grilledutableau"/>
              <w:tblW w:w="534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07"/>
            </w:tblGrid>
            <w:tr w:rsidR="00D01E40" w:rsidRPr="00846B76" w14:paraId="15D70B65" w14:textId="77777777" w:rsidTr="00A751AD"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0000"/>
                </w:tcPr>
                <w:p w14:paraId="3EC7E633" w14:textId="7FE5CA35" w:rsidR="00D01E40" w:rsidRPr="00FD254C" w:rsidRDefault="00D01E40" w:rsidP="00D01E40">
                  <w:pPr>
                    <w:pStyle w:val="Titre1"/>
                    <w:outlineLvl w:val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Si applicable</w:t>
                  </w:r>
                </w:p>
              </w:tc>
            </w:tr>
          </w:tbl>
          <w:p w14:paraId="1010306D" w14:textId="77777777" w:rsidR="00D01E40" w:rsidRPr="000B205A" w:rsidRDefault="00D01E40" w:rsidP="00D01E40">
            <w:pPr>
              <w:pStyle w:val="Titre1"/>
              <w:numPr>
                <w:ilvl w:val="0"/>
                <w:numId w:val="25"/>
              </w:numPr>
              <w:outlineLvl w:val="0"/>
            </w:pPr>
            <w:r w:rsidRPr="000B205A">
              <w:t>Certificat ISO9001</w:t>
            </w:r>
          </w:p>
          <w:p w14:paraId="13E69CC7" w14:textId="6A00BF94" w:rsidR="00D01E40" w:rsidRDefault="00D01E40" w:rsidP="00D01E40">
            <w:pPr>
              <w:pStyle w:val="Titre1"/>
              <w:numPr>
                <w:ilvl w:val="0"/>
                <w:numId w:val="25"/>
              </w:numPr>
              <w:outlineLvl w:val="0"/>
              <w:rPr>
                <w:sz w:val="32"/>
                <w:szCs w:val="32"/>
              </w:rPr>
            </w:pPr>
            <w:r w:rsidRPr="000B205A">
              <w:t>A</w:t>
            </w:r>
            <w:r w:rsidR="00D0681C" w:rsidRPr="000B205A">
              <w:t>utre annexe</w:t>
            </w:r>
          </w:p>
        </w:tc>
      </w:tr>
    </w:tbl>
    <w:p w14:paraId="5FEBC9B7" w14:textId="791BDCD9" w:rsidR="00D34770" w:rsidRPr="00D34770" w:rsidRDefault="00D34770" w:rsidP="004A365C">
      <w:pPr>
        <w:pStyle w:val="Titre1"/>
        <w:rPr>
          <w:b w:val="0"/>
          <w:sz w:val="24"/>
          <w:szCs w:val="24"/>
        </w:rPr>
      </w:pPr>
      <w:bookmarkStart w:id="0" w:name="_Ref117061164"/>
      <w:r w:rsidRPr="000211DF">
        <w:rPr>
          <w:bCs/>
          <w:sz w:val="24"/>
          <w:szCs w:val="24"/>
        </w:rPr>
        <w:t>MERCI D’ENVOYER CE FICHIER AU MAIL SUIVANT :</w:t>
      </w:r>
      <w:r w:rsidR="000211DF">
        <w:rPr>
          <w:bCs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iso9001@qualitia-certification.fr</w:t>
      </w:r>
    </w:p>
    <w:p w14:paraId="348C4192" w14:textId="1580D03C" w:rsidR="004A365C" w:rsidRDefault="004A365C" w:rsidP="004A365C">
      <w:pPr>
        <w:pStyle w:val="Titre1"/>
      </w:pPr>
      <w:r w:rsidRPr="004A365C">
        <w:rPr>
          <w:bCs/>
          <w:sz w:val="36"/>
          <w:szCs w:val="36"/>
        </w:rPr>
        <w:lastRenderedPageBreak/>
        <w:t>ANNEXE</w:t>
      </w:r>
      <w:r>
        <w:t xml:space="preserve"> </w:t>
      </w:r>
      <w:r w:rsidRPr="004A365C">
        <w:rPr>
          <w:bCs/>
          <w:sz w:val="36"/>
          <w:szCs w:val="36"/>
        </w:rPr>
        <w:t>I</w:t>
      </w:r>
      <w:bookmarkEnd w:id="0"/>
      <w:r>
        <w:t> </w:t>
      </w:r>
      <w:r w:rsidR="00D0681C" w:rsidRPr="00D0681C">
        <w:rPr>
          <w:sz w:val="36"/>
          <w:szCs w:val="36"/>
        </w:rPr>
        <w:t>– Nombre d’employé réel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5"/>
        <w:gridCol w:w="3367"/>
      </w:tblGrid>
      <w:tr w:rsidR="004A365C" w:rsidRPr="004A365C" w14:paraId="610EEA86" w14:textId="77777777" w:rsidTr="000211DF">
        <w:tc>
          <w:tcPr>
            <w:tcW w:w="31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D556EE" w14:textId="61D9A8A2" w:rsidR="004A365C" w:rsidRPr="002206F1" w:rsidRDefault="002206F1" w:rsidP="002206F1">
            <w:pPr>
              <w:pStyle w:val="Retraitnormal"/>
              <w:jc w:val="center"/>
              <w:rPr>
                <w:b/>
                <w:bCs/>
                <w:color w:val="C00000"/>
              </w:rPr>
            </w:pPr>
            <w:r w:rsidRPr="000211DF">
              <w:rPr>
                <w:b/>
                <w:bCs/>
              </w:rPr>
              <w:t>Nombre d’employé ETP total :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F74DB54" w14:textId="77777777" w:rsidR="004A365C" w:rsidRPr="004A365C" w:rsidRDefault="004A365C" w:rsidP="003430BB">
            <w:pPr>
              <w:rPr>
                <w:u w:val="single"/>
              </w:rPr>
            </w:pPr>
          </w:p>
        </w:tc>
      </w:tr>
      <w:tr w:rsidR="004A365C" w:rsidRPr="00846B76" w14:paraId="1A193803" w14:textId="77777777" w:rsidTr="000211DF">
        <w:tc>
          <w:tcPr>
            <w:tcW w:w="31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7FBB0" w14:textId="0CEE03B8" w:rsidR="004A365C" w:rsidRPr="002206F1" w:rsidRDefault="002206F1" w:rsidP="002206F1">
            <w:pPr>
              <w:pStyle w:val="Retraitnormal"/>
              <w:jc w:val="center"/>
              <w:rPr>
                <w:b/>
                <w:bCs/>
              </w:rPr>
            </w:pPr>
            <w:r w:rsidRPr="002206F1">
              <w:rPr>
                <w:b/>
                <w:bCs/>
              </w:rPr>
              <w:t>Nombre d’employés administratif :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88F3CB8" w14:textId="77777777" w:rsidR="004A365C" w:rsidRPr="00846B76" w:rsidRDefault="004A365C" w:rsidP="003430BB"/>
        </w:tc>
      </w:tr>
      <w:tr w:rsidR="004A365C" w:rsidRPr="004A365C" w14:paraId="5B823D31" w14:textId="77777777" w:rsidTr="000211DF">
        <w:tc>
          <w:tcPr>
            <w:tcW w:w="3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8469" w14:textId="3B550BA4" w:rsidR="004A365C" w:rsidRPr="002206F1" w:rsidRDefault="002206F1" w:rsidP="002206F1">
            <w:pPr>
              <w:pStyle w:val="Retraitnormal"/>
              <w:jc w:val="center"/>
              <w:rPr>
                <w:b/>
                <w:bCs/>
              </w:rPr>
            </w:pPr>
            <w:r w:rsidRPr="002206F1">
              <w:rPr>
                <w:b/>
                <w:bCs/>
              </w:rPr>
              <w:t>Nombre d’employés opérationnels :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7928843" w14:textId="77777777" w:rsidR="004A365C" w:rsidRPr="004A365C" w:rsidRDefault="004A365C" w:rsidP="003430BB">
            <w:pPr>
              <w:rPr>
                <w:u w:val="single"/>
              </w:rPr>
            </w:pPr>
          </w:p>
        </w:tc>
      </w:tr>
      <w:tr w:rsidR="000211DF" w:rsidRPr="004A365C" w14:paraId="336DB284" w14:textId="77777777" w:rsidTr="000211DF"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0F7F" w14:textId="12663B50" w:rsidR="000211DF" w:rsidRPr="002206F1" w:rsidRDefault="000211DF" w:rsidP="002206F1">
            <w:pPr>
              <w:pStyle w:val="Retraitnormal"/>
              <w:jc w:val="center"/>
              <w:rPr>
                <w:b/>
                <w:bCs/>
              </w:rPr>
            </w:pPr>
            <w:r w:rsidRPr="000211DF">
              <w:rPr>
                <w:b/>
                <w:bCs/>
                <w:color w:val="C00000"/>
              </w:rPr>
              <w:t>Nombre réel d’employé :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79A3EF3" w14:textId="77777777" w:rsidR="000211DF" w:rsidRPr="004A365C" w:rsidRDefault="000211DF" w:rsidP="003430BB">
            <w:pPr>
              <w:rPr>
                <w:u w:val="single"/>
              </w:rPr>
            </w:pPr>
          </w:p>
        </w:tc>
      </w:tr>
    </w:tbl>
    <w:p w14:paraId="0A982EA8" w14:textId="46908BA5" w:rsidR="004A365C" w:rsidRPr="002206F1" w:rsidRDefault="002206F1" w:rsidP="002206F1">
      <w:pPr>
        <w:jc w:val="center"/>
        <w:rPr>
          <w:b/>
          <w:bCs/>
          <w:sz w:val="32"/>
          <w:szCs w:val="32"/>
        </w:rPr>
      </w:pPr>
      <w:r w:rsidRPr="002206F1">
        <w:rPr>
          <w:b/>
          <w:bCs/>
          <w:sz w:val="32"/>
          <w:szCs w:val="32"/>
          <w:highlight w:val="yellow"/>
        </w:rPr>
        <w:t>Détails du calcul d’employé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2824"/>
        <w:gridCol w:w="732"/>
        <w:gridCol w:w="1005"/>
      </w:tblGrid>
      <w:tr w:rsidR="001F16B3" w:rsidRPr="004A365C" w14:paraId="0F3ECAAD" w14:textId="77777777" w:rsidTr="001F16B3">
        <w:tc>
          <w:tcPr>
            <w:tcW w:w="4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4E5C" w14:textId="11E24D95" w:rsidR="002206F1" w:rsidRDefault="002206F1" w:rsidP="001F16B3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2206F1">
              <w:rPr>
                <w:b/>
                <w:bCs/>
                <w:color w:val="002060"/>
              </w:rPr>
              <w:t xml:space="preserve">Nombre </w:t>
            </w:r>
            <w:r w:rsidR="00E7799D">
              <w:rPr>
                <w:b/>
                <w:bCs/>
                <w:color w:val="002060"/>
              </w:rPr>
              <w:t xml:space="preserve">et heures </w:t>
            </w:r>
            <w:r w:rsidR="008227EA">
              <w:rPr>
                <w:b/>
                <w:bCs/>
                <w:color w:val="002060"/>
              </w:rPr>
              <w:t xml:space="preserve">des </w:t>
            </w:r>
            <w:r w:rsidRPr="002206F1">
              <w:rPr>
                <w:b/>
                <w:bCs/>
                <w:color w:val="002060"/>
              </w:rPr>
              <w:t>employé</w:t>
            </w:r>
            <w:r w:rsidR="00E7799D">
              <w:rPr>
                <w:b/>
                <w:bCs/>
                <w:color w:val="002060"/>
              </w:rPr>
              <w:t>(s)</w:t>
            </w:r>
            <w:r w:rsidRPr="002206F1">
              <w:rPr>
                <w:b/>
                <w:bCs/>
                <w:color w:val="002060"/>
              </w:rPr>
              <w:t xml:space="preserve"> à temps partiel :</w:t>
            </w:r>
          </w:p>
          <w:p w14:paraId="409F3AFC" w14:textId="1E0BA5AC" w:rsidR="002206F1" w:rsidRPr="002206F1" w:rsidRDefault="002206F1" w:rsidP="001F16B3">
            <w:pPr>
              <w:pStyle w:val="Retrait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2206F1">
              <w:rPr>
                <w:b/>
                <w:bCs/>
                <w:i/>
                <w:iCs/>
                <w:color w:val="002060"/>
                <w:sz w:val="24"/>
                <w:szCs w:val="24"/>
              </w:rPr>
              <w:t>Puis converti en ETP</w:t>
            </w:r>
            <w:r w:rsidR="00E7799D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 (35H</w:t>
            </w:r>
            <w:r w:rsidR="008227EA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 = 1 ETP</w:t>
            </w:r>
            <w:r w:rsidR="00E7799D">
              <w:rPr>
                <w:b/>
                <w:bCs/>
                <w:i/>
                <w:iCs/>
                <w:color w:val="002060"/>
                <w:sz w:val="24"/>
                <w:szCs w:val="24"/>
              </w:rPr>
              <w:t>)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D1CEB5" w14:textId="77777777" w:rsidR="002206F1" w:rsidRPr="004A365C" w:rsidRDefault="002206F1" w:rsidP="003430BB">
            <w:pPr>
              <w:rPr>
                <w:u w:val="single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7A6A618" w14:textId="46755D7C" w:rsidR="002206F1" w:rsidRPr="00374616" w:rsidRDefault="00374616" w:rsidP="00374616">
            <w:pPr>
              <w:jc w:val="center"/>
              <w:rPr>
                <w:i/>
                <w:iCs/>
                <w:sz w:val="22"/>
                <w:szCs w:val="22"/>
                <w:u w:val="single"/>
              </w:rPr>
            </w:pPr>
            <w:r w:rsidRPr="00374616">
              <w:rPr>
                <w:i/>
                <w:iCs/>
                <w:sz w:val="22"/>
                <w:szCs w:val="22"/>
                <w:u w:val="single"/>
              </w:rPr>
              <w:t>Converti ETP</w:t>
            </w:r>
          </w:p>
        </w:tc>
      </w:tr>
      <w:tr w:rsidR="002206F1" w:rsidRPr="00846B76" w14:paraId="4FF201C4" w14:textId="77777777" w:rsidTr="001F16B3">
        <w:tc>
          <w:tcPr>
            <w:tcW w:w="4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0E29" w14:textId="03D93CAE" w:rsidR="002206F1" w:rsidRPr="00374616" w:rsidRDefault="00374616" w:rsidP="001F16B3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374616">
              <w:rPr>
                <w:b/>
                <w:bCs/>
                <w:color w:val="002060"/>
              </w:rPr>
              <w:t xml:space="preserve">Nombre d’employés dont les activités rentrent </w:t>
            </w:r>
            <w:r w:rsidRPr="001F16B3">
              <w:rPr>
                <w:b/>
                <w:bCs/>
                <w:color w:val="002060"/>
                <w:u w:val="single"/>
              </w:rPr>
              <w:t xml:space="preserve">partiellement </w:t>
            </w:r>
            <w:r w:rsidRPr="00374616">
              <w:rPr>
                <w:b/>
                <w:bCs/>
                <w:color w:val="002060"/>
              </w:rPr>
              <w:t>dans le domaine de la certification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F162764" w14:textId="77777777" w:rsidR="002206F1" w:rsidRPr="00846B76" w:rsidRDefault="002206F1" w:rsidP="003430BB"/>
        </w:tc>
      </w:tr>
      <w:tr w:rsidR="002206F1" w:rsidRPr="004A365C" w14:paraId="0BA45B11" w14:textId="77777777" w:rsidTr="001F16B3">
        <w:trPr>
          <w:trHeight w:val="501"/>
        </w:trPr>
        <w:tc>
          <w:tcPr>
            <w:tcW w:w="4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9F43" w14:textId="2BA923A2" w:rsidR="002206F1" w:rsidRPr="004A365C" w:rsidRDefault="00374616" w:rsidP="001F16B3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374616">
              <w:rPr>
                <w:b/>
                <w:bCs/>
                <w:color w:val="002060"/>
              </w:rPr>
              <w:t>Nombre d’employés « postés »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DFC85C2" w14:textId="77777777" w:rsidR="002206F1" w:rsidRPr="004A365C" w:rsidRDefault="002206F1" w:rsidP="003430BB">
            <w:pPr>
              <w:rPr>
                <w:u w:val="single"/>
              </w:rPr>
            </w:pPr>
          </w:p>
        </w:tc>
      </w:tr>
      <w:tr w:rsidR="00374616" w:rsidRPr="004A365C" w14:paraId="23D7DF95" w14:textId="77777777" w:rsidTr="001F16B3">
        <w:tc>
          <w:tcPr>
            <w:tcW w:w="4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3DED" w14:textId="0210384C" w:rsidR="00374616" w:rsidRPr="00374616" w:rsidRDefault="00374616" w:rsidP="001F16B3">
            <w:pPr>
              <w:pStyle w:val="Retraitnormal"/>
              <w:jc w:val="center"/>
              <w:rPr>
                <w:b/>
                <w:bCs/>
                <w:color w:val="002060"/>
              </w:rPr>
            </w:pPr>
            <w:r w:rsidRPr="00374616">
              <w:rPr>
                <w:b/>
                <w:bCs/>
                <w:color w:val="002060"/>
              </w:rPr>
              <w:t>Organisation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9F1946C" w14:textId="3C5111AA" w:rsidR="00374616" w:rsidRPr="00374616" w:rsidRDefault="00374616" w:rsidP="00374616">
            <w:pPr>
              <w:jc w:val="center"/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2x8/3x8/…</w:t>
            </w:r>
          </w:p>
        </w:tc>
      </w:tr>
      <w:tr w:rsidR="001D0748" w:rsidRPr="004A365C" w14:paraId="0FF591D2" w14:textId="77777777" w:rsidTr="001D0748">
        <w:trPr>
          <w:trHeight w:val="94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178D7" w14:textId="05BA6383" w:rsidR="008D1527" w:rsidRDefault="001D0748" w:rsidP="001F16B3">
            <w:pPr>
              <w:jc w:val="center"/>
              <w:rPr>
                <w:i/>
                <w:iCs/>
                <w:u w:val="single"/>
              </w:rPr>
            </w:pPr>
            <w:r w:rsidRPr="00374616">
              <w:rPr>
                <w:b/>
                <w:bCs/>
                <w:color w:val="002060"/>
              </w:rPr>
              <w:t xml:space="preserve">Nombre d’employés </w:t>
            </w:r>
            <w:r w:rsidR="008D1527">
              <w:rPr>
                <w:b/>
                <w:bCs/>
                <w:color w:val="002060"/>
              </w:rPr>
              <w:t>« </w:t>
            </w:r>
            <w:r w:rsidRPr="00374616">
              <w:rPr>
                <w:b/>
                <w:bCs/>
                <w:color w:val="002060"/>
              </w:rPr>
              <w:t>non qualif</w:t>
            </w:r>
            <w:r>
              <w:rPr>
                <w:b/>
                <w:bCs/>
                <w:color w:val="002060"/>
              </w:rPr>
              <w:t>i</w:t>
            </w:r>
            <w:r w:rsidRPr="00374616">
              <w:rPr>
                <w:b/>
                <w:bCs/>
                <w:color w:val="002060"/>
              </w:rPr>
              <w:t>és</w:t>
            </w:r>
            <w:r w:rsidR="008D1527">
              <w:rPr>
                <w:b/>
                <w:bCs/>
                <w:color w:val="002060"/>
              </w:rPr>
              <w:t> »</w:t>
            </w:r>
            <w:r w:rsidRPr="00374616">
              <w:rPr>
                <w:b/>
                <w:bCs/>
                <w:color w:val="002060"/>
              </w:rPr>
              <w:t xml:space="preserve"> réalisant </w:t>
            </w:r>
            <w:r w:rsidR="008D1527" w:rsidRPr="00374616">
              <w:rPr>
                <w:b/>
                <w:bCs/>
                <w:color w:val="002060"/>
              </w:rPr>
              <w:t>des tâches similaires</w:t>
            </w:r>
            <w:r w:rsidRPr="00374616">
              <w:rPr>
                <w:b/>
                <w:bCs/>
                <w:color w:val="002060"/>
              </w:rPr>
              <w:t xml:space="preserve"> ou répétitives</w:t>
            </w:r>
            <w:r w:rsidR="001F16B3">
              <w:rPr>
                <w:b/>
                <w:bCs/>
                <w:color w:val="002060"/>
              </w:rPr>
              <w:t>*</w:t>
            </w:r>
            <w:r w:rsidR="008D1527">
              <w:rPr>
                <w:b/>
                <w:bCs/>
                <w:color w:val="002060"/>
              </w:rPr>
              <w:t> </w:t>
            </w:r>
            <w:r w:rsidR="001F16B3">
              <w:rPr>
                <w:b/>
                <w:bCs/>
                <w:color w:val="002060"/>
              </w:rPr>
              <w:t xml:space="preserve">                                                                                                                   </w:t>
            </w:r>
            <w:proofErr w:type="gramStart"/>
            <w:r w:rsidR="001F16B3">
              <w:rPr>
                <w:b/>
                <w:bCs/>
                <w:color w:val="002060"/>
              </w:rPr>
              <w:t xml:space="preserve">   </w:t>
            </w:r>
            <w:r w:rsidR="008D1527">
              <w:rPr>
                <w:i/>
                <w:iCs/>
                <w:u w:val="single"/>
              </w:rPr>
              <w:t>(</w:t>
            </w:r>
            <w:proofErr w:type="gramEnd"/>
            <w:r w:rsidR="008D1527">
              <w:rPr>
                <w:i/>
                <w:iCs/>
                <w:u w:val="single"/>
              </w:rPr>
              <w:t>N</w:t>
            </w:r>
            <w:r w:rsidR="008D1527">
              <w:t>ettoyage, sécurité, transport, ventes, centres d’appels…)</w:t>
            </w:r>
          </w:p>
        </w:tc>
      </w:tr>
      <w:tr w:rsidR="008D1527" w:rsidRPr="004A365C" w14:paraId="220D3B67" w14:textId="77777777" w:rsidTr="00F10C17">
        <w:trPr>
          <w:trHeight w:val="50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28B38C2" w14:textId="7481232C" w:rsidR="008D1527" w:rsidRPr="00374616" w:rsidRDefault="008D1527" w:rsidP="008D1527">
            <w:pPr>
              <w:jc w:val="center"/>
              <w:rPr>
                <w:b/>
                <w:bCs/>
                <w:color w:val="002060"/>
              </w:rPr>
            </w:pPr>
            <w:r w:rsidRPr="008D1527">
              <w:rPr>
                <w:i/>
                <w:iCs/>
                <w:u w:val="single"/>
              </w:rPr>
              <w:t>Nombre et fonctions</w:t>
            </w:r>
          </w:p>
        </w:tc>
      </w:tr>
      <w:tr w:rsidR="00F10C17" w:rsidRPr="004A365C" w14:paraId="6309CF3A" w14:textId="77777777" w:rsidTr="00F10C17">
        <w:trPr>
          <w:trHeight w:val="67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2112D" w14:textId="5A3F6EA8" w:rsidR="00F10C17" w:rsidRPr="00F10C17" w:rsidRDefault="00F10C17" w:rsidP="00F10C17">
            <w:pPr>
              <w:jc w:val="center"/>
              <w:rPr>
                <w:b/>
                <w:bCs/>
                <w:color w:val="BDB468"/>
                <w:sz w:val="32"/>
                <w:szCs w:val="32"/>
              </w:rPr>
            </w:pPr>
            <w:r w:rsidRPr="00F10C17">
              <w:rPr>
                <w:b/>
                <w:bCs/>
                <w:color w:val="BDB468"/>
                <w:sz w:val="32"/>
                <w:szCs w:val="32"/>
                <w:u w:val="single"/>
              </w:rPr>
              <w:t>Pour les activités saisonnières,</w:t>
            </w:r>
          </w:p>
        </w:tc>
      </w:tr>
      <w:tr w:rsidR="00F10C17" w:rsidRPr="004A365C" w14:paraId="669C2D91" w14:textId="77777777" w:rsidTr="001F16B3">
        <w:trPr>
          <w:trHeight w:val="650"/>
        </w:trPr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E6285" w14:textId="50577465" w:rsidR="00F10C17" w:rsidRPr="006A43F1" w:rsidRDefault="006A43F1" w:rsidP="00F10C17">
            <w:pPr>
              <w:jc w:val="center"/>
              <w:rPr>
                <w:color w:val="BDB468"/>
              </w:rPr>
            </w:pPr>
            <w:r w:rsidRPr="006A43F1">
              <w:rPr>
                <w:b/>
                <w:bCs/>
              </w:rPr>
              <w:t>N</w:t>
            </w:r>
            <w:r w:rsidR="00F10C17" w:rsidRPr="006A43F1">
              <w:rPr>
                <w:b/>
                <w:bCs/>
              </w:rPr>
              <w:t xml:space="preserve">ombre d’employés généralement présent </w:t>
            </w:r>
            <w:r w:rsidR="00F10C17" w:rsidRPr="006A43F1">
              <w:rPr>
                <w:b/>
                <w:bCs/>
                <w:color w:val="BDB468"/>
                <w:u w:val="single"/>
              </w:rPr>
              <w:t>en haute saison</w:t>
            </w:r>
            <w:r w:rsidR="00F10C17" w:rsidRPr="006A43F1">
              <w:rPr>
                <w:b/>
                <w:bCs/>
                <w:color w:val="BDB468"/>
              </w:rPr>
              <w:t> :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4419BE" w14:textId="764B1480" w:rsidR="00F10C17" w:rsidRPr="008D1527" w:rsidRDefault="00F10C17" w:rsidP="008D1527">
            <w:pPr>
              <w:jc w:val="center"/>
            </w:pPr>
          </w:p>
        </w:tc>
      </w:tr>
      <w:tr w:rsidR="006A43F1" w:rsidRPr="004A365C" w14:paraId="1007D151" w14:textId="77777777" w:rsidTr="001F16B3">
        <w:trPr>
          <w:trHeight w:val="652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4E74ED" w14:textId="77777777" w:rsidR="006A43F1" w:rsidRDefault="006A43F1" w:rsidP="006A43F1">
            <w:pPr>
              <w:rPr>
                <w:b/>
                <w:bCs/>
                <w:color w:val="002060"/>
              </w:rPr>
            </w:pPr>
          </w:p>
        </w:tc>
        <w:tc>
          <w:tcPr>
            <w:tcW w:w="249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5E868C3" w14:textId="77777777" w:rsidR="006A43F1" w:rsidRPr="008D1527" w:rsidRDefault="006A43F1" w:rsidP="008D1527">
            <w:pPr>
              <w:jc w:val="center"/>
            </w:pPr>
          </w:p>
        </w:tc>
      </w:tr>
      <w:tr w:rsidR="006A43F1" w:rsidRPr="004A365C" w14:paraId="37D3A9EC" w14:textId="77777777" w:rsidTr="006A43F1">
        <w:trPr>
          <w:trHeight w:val="70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317C5" w14:textId="2EDB30A8" w:rsidR="006A43F1" w:rsidRPr="008D1527" w:rsidRDefault="006A43F1" w:rsidP="006A43F1">
            <w:pPr>
              <w:jc w:val="center"/>
            </w:pPr>
            <w:r>
              <w:rPr>
                <w:b/>
                <w:bCs/>
                <w:color w:val="002060"/>
              </w:rPr>
              <w:t>Superficie du site par rapport aux employés</w:t>
            </w:r>
          </w:p>
        </w:tc>
      </w:tr>
      <w:tr w:rsidR="006A43F1" w:rsidRPr="004A365C" w14:paraId="083C2D21" w14:textId="77777777" w:rsidTr="001F16B3">
        <w:trPr>
          <w:trHeight w:val="1137"/>
        </w:trPr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54DE9C" w14:textId="3762A15B" w:rsidR="006A43F1" w:rsidRDefault="00000000" w:rsidP="006A43F1">
            <w:pPr>
              <w:jc w:val="center"/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</w:rPr>
                <w:id w:val="116852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4D9F"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  <w:r w:rsidR="006A43F1">
              <w:rPr>
                <w:b/>
                <w:bCs/>
                <w:color w:val="002060"/>
              </w:rPr>
              <w:t>Grande</w:t>
            </w:r>
          </w:p>
          <w:p w14:paraId="4C732791" w14:textId="729BE627" w:rsidR="006A43F1" w:rsidRPr="006A43F1" w:rsidRDefault="006A43F1" w:rsidP="006A43F1">
            <w:pPr>
              <w:jc w:val="center"/>
              <w:rPr>
                <w:b/>
                <w:bCs/>
                <w:i/>
                <w:iCs/>
                <w:color w:val="002060"/>
              </w:rPr>
            </w:pPr>
            <w:r w:rsidRPr="006A43F1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 (</w:t>
            </w:r>
            <w:r w:rsidRPr="006A43F1">
              <w:rPr>
                <w:b/>
                <w:bCs/>
                <w:i/>
                <w:iCs/>
                <w:sz w:val="24"/>
                <w:szCs w:val="24"/>
              </w:rPr>
              <w:t>Prends un temps considérable de déplacement)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E280C1" w14:textId="3A3C8125" w:rsidR="006A43F1" w:rsidRDefault="00000000" w:rsidP="006A43F1">
            <w:pPr>
              <w:jc w:val="center"/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</w:rPr>
                <w:id w:val="-2045201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43F1"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  <w:r w:rsidR="006A43F1">
              <w:rPr>
                <w:b/>
                <w:bCs/>
                <w:color w:val="002060"/>
              </w:rPr>
              <w:t>Petite</w:t>
            </w:r>
          </w:p>
          <w:p w14:paraId="3D0BC974" w14:textId="4C8F77A9" w:rsidR="006A43F1" w:rsidRDefault="006A43F1" w:rsidP="006A43F1">
            <w:pPr>
              <w:jc w:val="center"/>
              <w:rPr>
                <w:b/>
                <w:bCs/>
                <w:color w:val="002060"/>
              </w:rPr>
            </w:pPr>
            <w:r w:rsidRPr="006A43F1">
              <w:rPr>
                <w:b/>
                <w:bCs/>
                <w:i/>
                <w:iCs/>
                <w:color w:val="002060"/>
                <w:sz w:val="24"/>
                <w:szCs w:val="24"/>
              </w:rPr>
              <w:t>(</w:t>
            </w:r>
            <w:r>
              <w:rPr>
                <w:b/>
                <w:bCs/>
                <w:i/>
                <w:iCs/>
                <w:sz w:val="24"/>
                <w:szCs w:val="24"/>
              </w:rPr>
              <w:t>Toutes les fonctions concentrées sur un site de bureaux</w:t>
            </w:r>
            <w:r w:rsidRPr="006A43F1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</w:tbl>
    <w:p w14:paraId="324A1BEC" w14:textId="6ECD1188" w:rsidR="002206F1" w:rsidRDefault="002206F1" w:rsidP="002206F1">
      <w:r>
        <w:t xml:space="preserve"> </w:t>
      </w:r>
    </w:p>
    <w:p w14:paraId="4C266F37" w14:textId="4EBBF8BF" w:rsidR="00D0681C" w:rsidRDefault="00D0681C" w:rsidP="00D0681C">
      <w:pPr>
        <w:pStyle w:val="Titre1"/>
        <w:rPr>
          <w:sz w:val="36"/>
          <w:szCs w:val="36"/>
        </w:rPr>
      </w:pPr>
      <w:bookmarkStart w:id="1" w:name="_Ref117086820"/>
      <w:r w:rsidRPr="00D0681C">
        <w:rPr>
          <w:sz w:val="36"/>
          <w:szCs w:val="36"/>
        </w:rPr>
        <w:lastRenderedPageBreak/>
        <w:t>ANNEXE II</w:t>
      </w:r>
      <w:r>
        <w:rPr>
          <w:sz w:val="36"/>
          <w:szCs w:val="36"/>
        </w:rPr>
        <w:t xml:space="preserve"> – Multi sites</w:t>
      </w:r>
      <w:bookmarkEnd w:id="1"/>
    </w:p>
    <w:tbl>
      <w:tblPr>
        <w:tblStyle w:val="Grilledutableau"/>
        <w:tblW w:w="50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1680"/>
        <w:gridCol w:w="746"/>
        <w:gridCol w:w="2693"/>
        <w:gridCol w:w="991"/>
        <w:gridCol w:w="1232"/>
        <w:gridCol w:w="897"/>
      </w:tblGrid>
      <w:tr w:rsidR="000B205A" w:rsidRPr="004A365C" w14:paraId="539115F0" w14:textId="77777777" w:rsidTr="001F16B3">
        <w:trPr>
          <w:trHeight w:val="966"/>
        </w:trPr>
        <w:tc>
          <w:tcPr>
            <w:tcW w:w="33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80D2" w14:textId="406871E4" w:rsidR="00D0681C" w:rsidRPr="002206F1" w:rsidRDefault="00D0681C" w:rsidP="00D0681C">
            <w:pPr>
              <w:pStyle w:val="Retraitnormal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Possédez-vous un seul système de management pour tous vos sites :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EC0F0B" w14:textId="124A1963" w:rsidR="00D0681C" w:rsidRPr="004A365C" w:rsidRDefault="00000000" w:rsidP="00D0681C">
            <w:pPr>
              <w:rPr>
                <w:u w:val="single"/>
              </w:rPr>
            </w:pPr>
            <w:sdt>
              <w:sdtPr>
                <w:id w:val="1114174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681C">
              <w:t>Oui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CBCD56" w14:textId="30394C65" w:rsidR="00D0681C" w:rsidRPr="004A365C" w:rsidRDefault="00000000" w:rsidP="00D0681C">
            <w:pPr>
              <w:rPr>
                <w:u w:val="single"/>
              </w:rPr>
            </w:pPr>
            <w:sdt>
              <w:sdtPr>
                <w:id w:val="-148877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681C">
              <w:t>Non</w:t>
            </w:r>
          </w:p>
        </w:tc>
      </w:tr>
      <w:tr w:rsidR="00D0681C" w:rsidRPr="00846B76" w14:paraId="72B04B06" w14:textId="77777777" w:rsidTr="001F16B3">
        <w:trPr>
          <w:trHeight w:val="97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1145" w14:textId="62CDBD83" w:rsidR="00D0681C" w:rsidRPr="00C228D0" w:rsidRDefault="00D0681C" w:rsidP="001F16B3">
            <w:pPr>
              <w:jc w:val="center"/>
              <w:rPr>
                <w:i/>
                <w:iCs/>
              </w:rPr>
            </w:pPr>
            <w:r w:rsidRPr="001F16B3">
              <w:rPr>
                <w:b/>
                <w:bCs/>
                <w:color w:val="002060"/>
              </w:rPr>
              <w:t>Adresse de la fonction centrale</w:t>
            </w:r>
            <w:r w:rsidR="00C228D0" w:rsidRPr="001F16B3">
              <w:rPr>
                <w:b/>
                <w:bCs/>
                <w:color w:val="002060"/>
              </w:rPr>
              <w:t>*</w:t>
            </w:r>
            <w:r w:rsidRPr="001F16B3">
              <w:rPr>
                <w:b/>
                <w:bCs/>
                <w:color w:val="002060"/>
              </w:rPr>
              <w:t xml:space="preserve"> : </w:t>
            </w:r>
            <w:r w:rsidR="001F16B3">
              <w:rPr>
                <w:b/>
                <w:bCs/>
                <w:color w:val="002060"/>
              </w:rPr>
              <w:t xml:space="preserve">                                                                            </w:t>
            </w:r>
            <w:r w:rsidR="00C228D0" w:rsidRPr="00C228D0">
              <w:rPr>
                <w:i/>
                <w:iCs/>
                <w:sz w:val="24"/>
                <w:szCs w:val="24"/>
              </w:rPr>
              <w:t>Doit</w:t>
            </w:r>
            <w:r w:rsidRPr="00C228D0">
              <w:rPr>
                <w:i/>
                <w:iCs/>
                <w:sz w:val="24"/>
                <w:szCs w:val="24"/>
              </w:rPr>
              <w:t xml:space="preserve"> avoir l’autorité organisationnelle pour définir, mettre</w:t>
            </w:r>
            <w:r w:rsidR="00C228D0" w:rsidRPr="00C228D0">
              <w:rPr>
                <w:i/>
                <w:iCs/>
                <w:sz w:val="24"/>
                <w:szCs w:val="24"/>
              </w:rPr>
              <w:t xml:space="preserve"> </w:t>
            </w:r>
            <w:r w:rsidRPr="00C228D0">
              <w:rPr>
                <w:i/>
                <w:iCs/>
                <w:sz w:val="24"/>
                <w:szCs w:val="24"/>
              </w:rPr>
              <w:t>en place et maintenir le système de management unique.</w:t>
            </w:r>
          </w:p>
        </w:tc>
      </w:tr>
      <w:tr w:rsidR="000B205A" w:rsidRPr="004A365C" w14:paraId="5DD8FEBE" w14:textId="77777777" w:rsidTr="00FC7150"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E122C" w14:textId="5CCF153D" w:rsidR="00C228D0" w:rsidRPr="00C228D0" w:rsidRDefault="00C228D0" w:rsidP="00C228D0">
            <w:pPr>
              <w:jc w:val="center"/>
              <w:rPr>
                <w:i/>
                <w:iCs/>
                <w:u w:val="single"/>
              </w:rPr>
            </w:pPr>
            <w:r w:rsidRPr="00C228D0">
              <w:rPr>
                <w:i/>
                <w:iCs/>
              </w:rPr>
              <w:t xml:space="preserve">Code postal 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7AF8DA" w14:textId="3CAD1FD8" w:rsidR="00C228D0" w:rsidRPr="00C228D0" w:rsidRDefault="00C228D0" w:rsidP="00C228D0">
            <w:pPr>
              <w:jc w:val="center"/>
              <w:rPr>
                <w:i/>
                <w:iCs/>
                <w:u w:val="single"/>
              </w:rPr>
            </w:pPr>
            <w:r w:rsidRPr="00C228D0">
              <w:rPr>
                <w:i/>
                <w:iCs/>
              </w:rPr>
              <w:t>Ville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977CDE" w14:textId="18084145" w:rsidR="00C228D0" w:rsidRPr="00C228D0" w:rsidRDefault="00C228D0" w:rsidP="00C228D0">
            <w:pPr>
              <w:jc w:val="center"/>
              <w:rPr>
                <w:i/>
                <w:iCs/>
                <w:u w:val="single"/>
              </w:rPr>
            </w:pPr>
            <w:r>
              <w:rPr>
                <w:i/>
                <w:iCs/>
              </w:rPr>
              <w:t>N°</w:t>
            </w:r>
          </w:p>
        </w:tc>
        <w:tc>
          <w:tcPr>
            <w:tcW w:w="3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CABD6" w14:textId="0B1FC4D7" w:rsidR="00C228D0" w:rsidRPr="00C228D0" w:rsidRDefault="00C228D0" w:rsidP="00C228D0">
            <w:pPr>
              <w:jc w:val="center"/>
              <w:rPr>
                <w:i/>
                <w:iCs/>
                <w:u w:val="single"/>
              </w:rPr>
            </w:pPr>
            <w:r w:rsidRPr="00C228D0">
              <w:rPr>
                <w:i/>
                <w:iCs/>
              </w:rPr>
              <w:t>Voie</w:t>
            </w:r>
          </w:p>
        </w:tc>
      </w:tr>
      <w:tr w:rsidR="001F16B3" w:rsidRPr="004A365C" w14:paraId="2CD083D0" w14:textId="77777777" w:rsidTr="001F16B3">
        <w:trPr>
          <w:trHeight w:val="1139"/>
        </w:trPr>
        <w:tc>
          <w:tcPr>
            <w:tcW w:w="33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66F2A" w14:textId="101068F9" w:rsidR="00D0681C" w:rsidRPr="001F16B3" w:rsidRDefault="00D0681C" w:rsidP="00D0681C">
            <w:pPr>
              <w:jc w:val="center"/>
              <w:rPr>
                <w:b/>
                <w:bCs/>
                <w:color w:val="002060"/>
              </w:rPr>
            </w:pPr>
            <w:r w:rsidRPr="001F16B3">
              <w:rPr>
                <w:b/>
                <w:bCs/>
                <w:color w:val="002060"/>
              </w:rPr>
              <w:t>Le système de management unique de l’organisme est soumis à une revue de direction centralisée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985FB" w14:textId="27A14B1D" w:rsidR="00D0681C" w:rsidRDefault="00000000" w:rsidP="00D0681C">
            <w:pPr>
              <w:rPr>
                <w:b/>
                <w:bCs/>
              </w:rPr>
            </w:pPr>
            <w:sdt>
              <w:sdtPr>
                <w:id w:val="1183793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681C">
              <w:t>Oui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E26BA" w14:textId="71CB6755" w:rsidR="00D0681C" w:rsidRDefault="00000000" w:rsidP="00D0681C">
            <w:pPr>
              <w:rPr>
                <w:b/>
                <w:bCs/>
              </w:rPr>
            </w:pPr>
            <w:sdt>
              <w:sdtPr>
                <w:id w:val="-137137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6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0681C">
              <w:t>Non</w:t>
            </w:r>
          </w:p>
        </w:tc>
      </w:tr>
      <w:tr w:rsidR="000B205A" w:rsidRPr="004A365C" w14:paraId="00EF353F" w14:textId="77777777" w:rsidTr="001F16B3">
        <w:trPr>
          <w:trHeight w:val="937"/>
        </w:trPr>
        <w:tc>
          <w:tcPr>
            <w:tcW w:w="33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9A3C2" w14:textId="6456CF37" w:rsidR="00C228D0" w:rsidRPr="001F16B3" w:rsidRDefault="00C228D0" w:rsidP="00C228D0">
            <w:pPr>
              <w:jc w:val="center"/>
              <w:rPr>
                <w:b/>
                <w:bCs/>
                <w:color w:val="002060"/>
              </w:rPr>
            </w:pPr>
            <w:r w:rsidRPr="001F16B3">
              <w:rPr>
                <w:b/>
                <w:bCs/>
                <w:color w:val="002060"/>
              </w:rPr>
              <w:t>Tous les sites sont inclus dans le programme d’audit interne de l’organisme.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C17ED" w14:textId="1A412CAB" w:rsidR="00C228D0" w:rsidRDefault="00000000" w:rsidP="00C228D0">
            <w:sdt>
              <w:sdtPr>
                <w:id w:val="42969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28D0">
              <w:t>Oui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5EBFC1" w14:textId="7BF8A490" w:rsidR="00C228D0" w:rsidRDefault="00000000" w:rsidP="00C228D0">
            <w:sdt>
              <w:sdtPr>
                <w:id w:val="79989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28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28D0">
              <w:t>Non</w:t>
            </w:r>
          </w:p>
        </w:tc>
      </w:tr>
      <w:tr w:rsidR="000B205A" w:rsidRPr="004A365C" w14:paraId="46895EA3" w14:textId="77777777" w:rsidTr="001F16B3">
        <w:trPr>
          <w:trHeight w:val="937"/>
        </w:trPr>
        <w:tc>
          <w:tcPr>
            <w:tcW w:w="33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A7278" w14:textId="6DB80B84" w:rsidR="000B205A" w:rsidRPr="001F16B3" w:rsidRDefault="000B205A" w:rsidP="00C228D0">
            <w:pPr>
              <w:jc w:val="center"/>
              <w:rPr>
                <w:b/>
                <w:bCs/>
                <w:color w:val="002060"/>
              </w:rPr>
            </w:pPr>
            <w:r w:rsidRPr="001F16B3">
              <w:rPr>
                <w:b/>
                <w:bCs/>
                <w:color w:val="002060"/>
              </w:rPr>
              <w:t>Degré de centralisation des processus ou activités réalisés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6680B" w14:textId="3C141F55" w:rsidR="000B205A" w:rsidRDefault="00000000" w:rsidP="00C228D0">
            <w:sdt>
              <w:sdtPr>
                <w:id w:val="22203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05A">
              <w:t>Fort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4E880E" w14:textId="77777777" w:rsidR="000B205A" w:rsidRDefault="00000000" w:rsidP="00C228D0">
            <w:sdt>
              <w:sdtPr>
                <w:id w:val="56168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05A">
              <w:t>Équilibré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250FA" w14:textId="7333ECFF" w:rsidR="000B205A" w:rsidRDefault="00000000" w:rsidP="00C228D0">
            <w:sdt>
              <w:sdtPr>
                <w:id w:val="198897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05A">
              <w:t>Faible</w:t>
            </w:r>
          </w:p>
        </w:tc>
      </w:tr>
    </w:tbl>
    <w:p w14:paraId="2275161B" w14:textId="37A8C2E7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 w:rsidRPr="00C228D0">
        <w:rPr>
          <w:b w:val="0"/>
          <w:bCs/>
          <w:sz w:val="24"/>
          <w:szCs w:val="24"/>
        </w:rPr>
        <w:t>*La fonction centrale est capable de veiller à ce que les données de chaque site soient collectées et analysées, et doit être capable de démontrer son autorité et sa capacité à amorcer au besoin des changements organisationnels concernant, entre autres mais pas seulement :</w:t>
      </w:r>
    </w:p>
    <w:p w14:paraId="00DDC169" w14:textId="53C64146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- </w:t>
      </w:r>
      <w:r w:rsidRPr="00C228D0">
        <w:rPr>
          <w:b w:val="0"/>
          <w:bCs/>
          <w:sz w:val="24"/>
          <w:szCs w:val="24"/>
        </w:rPr>
        <w:t xml:space="preserve"> la documentation système et les modifications du système ;</w:t>
      </w:r>
    </w:p>
    <w:p w14:paraId="56518414" w14:textId="2212173D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- </w:t>
      </w:r>
      <w:r w:rsidRPr="00C228D0">
        <w:rPr>
          <w:b w:val="0"/>
          <w:bCs/>
          <w:sz w:val="24"/>
          <w:szCs w:val="24"/>
        </w:rPr>
        <w:t xml:space="preserve"> les revues de direction ;</w:t>
      </w:r>
    </w:p>
    <w:p w14:paraId="1044D02E" w14:textId="250DA6A6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- </w:t>
      </w:r>
      <w:r w:rsidRPr="00C228D0">
        <w:rPr>
          <w:b w:val="0"/>
          <w:bCs/>
          <w:sz w:val="24"/>
          <w:szCs w:val="24"/>
        </w:rPr>
        <w:t>les plaintes ;</w:t>
      </w:r>
    </w:p>
    <w:p w14:paraId="3AF33CA5" w14:textId="5608283D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- </w:t>
      </w:r>
      <w:r w:rsidRPr="00C228D0">
        <w:rPr>
          <w:b w:val="0"/>
          <w:bCs/>
          <w:sz w:val="24"/>
          <w:szCs w:val="24"/>
        </w:rPr>
        <w:t xml:space="preserve">l’évaluation des mesures correctives ; </w:t>
      </w:r>
    </w:p>
    <w:p w14:paraId="206A47CE" w14:textId="1C448CA5" w:rsidR="00C228D0" w:rsidRPr="00C228D0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-</w:t>
      </w:r>
      <w:r w:rsidRPr="00C228D0">
        <w:rPr>
          <w:b w:val="0"/>
          <w:bCs/>
          <w:sz w:val="24"/>
          <w:szCs w:val="24"/>
        </w:rPr>
        <w:t xml:space="preserve"> la planification de l’audit interne et l’évaluation des résultats ; </w:t>
      </w:r>
    </w:p>
    <w:p w14:paraId="1C42999F" w14:textId="7C8B9F40" w:rsidR="00D0681C" w:rsidRDefault="00C228D0" w:rsidP="00C228D0">
      <w:pPr>
        <w:pStyle w:val="Titre1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- </w:t>
      </w:r>
      <w:r w:rsidRPr="00C228D0">
        <w:rPr>
          <w:b w:val="0"/>
          <w:bCs/>
          <w:sz w:val="24"/>
          <w:szCs w:val="24"/>
        </w:rPr>
        <w:t xml:space="preserve"> les exigences légales et </w:t>
      </w:r>
      <w:proofErr w:type="spellStart"/>
      <w:r w:rsidRPr="00C228D0">
        <w:rPr>
          <w:b w:val="0"/>
          <w:bCs/>
          <w:sz w:val="24"/>
          <w:szCs w:val="24"/>
        </w:rPr>
        <w:t>règlementaires</w:t>
      </w:r>
      <w:proofErr w:type="spellEnd"/>
      <w:r w:rsidRPr="00C228D0">
        <w:rPr>
          <w:b w:val="0"/>
          <w:bCs/>
          <w:sz w:val="24"/>
          <w:szCs w:val="24"/>
        </w:rPr>
        <w:t xml:space="preserve"> relatives aux normes</w:t>
      </w:r>
      <w:r>
        <w:rPr>
          <w:b w:val="0"/>
          <w:bCs/>
          <w:sz w:val="24"/>
          <w:szCs w:val="24"/>
        </w:rPr>
        <w:t xml:space="preserve"> </w:t>
      </w:r>
      <w:r w:rsidRPr="00C228D0">
        <w:rPr>
          <w:b w:val="0"/>
          <w:bCs/>
          <w:sz w:val="24"/>
          <w:szCs w:val="24"/>
        </w:rPr>
        <w:t>applicables</w:t>
      </w:r>
    </w:p>
    <w:p w14:paraId="3A042BBB" w14:textId="77777777" w:rsidR="00BE2CB7" w:rsidRDefault="00BE2CB7" w:rsidP="00C228D0">
      <w:pPr>
        <w:pStyle w:val="Titre1"/>
        <w:rPr>
          <w:b w:val="0"/>
          <w:bCs/>
          <w:sz w:val="24"/>
          <w:szCs w:val="24"/>
        </w:rPr>
      </w:pPr>
    </w:p>
    <w:p w14:paraId="3CE4FF5E" w14:textId="3A35944A" w:rsidR="000B205A" w:rsidRDefault="000B205A" w:rsidP="00C228D0">
      <w:pPr>
        <w:pStyle w:val="Titre1"/>
        <w:rPr>
          <w:b w:val="0"/>
          <w:bCs/>
          <w:sz w:val="24"/>
          <w:szCs w:val="24"/>
        </w:rPr>
        <w:sectPr w:rsidR="000B205A" w:rsidSect="00253669">
          <w:headerReference w:type="default" r:id="rId11"/>
          <w:footerReference w:type="default" r:id="rId12"/>
          <w:pgSz w:w="11906" w:h="16838" w:code="9"/>
          <w:pgMar w:top="1417" w:right="1417" w:bottom="1417" w:left="1417" w:header="720" w:footer="432" w:gutter="0"/>
          <w:cols w:space="720"/>
          <w:docGrid w:linePitch="381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C228D0" w:rsidRPr="004A365C" w14:paraId="04B1B9F7" w14:textId="77777777" w:rsidTr="00C228D0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46E9B" w14:textId="77777777" w:rsidR="00FC7150" w:rsidRDefault="00C228D0" w:rsidP="00C228D0">
            <w:pPr>
              <w:jc w:val="center"/>
              <w:rPr>
                <w:b/>
                <w:bCs/>
                <w:color w:val="002060"/>
              </w:rPr>
            </w:pPr>
            <w:r w:rsidRPr="000B205A">
              <w:rPr>
                <w:b/>
                <w:bCs/>
                <w:color w:val="002060"/>
              </w:rPr>
              <w:lastRenderedPageBreak/>
              <w:t>Sites permanents concernés par la certification</w:t>
            </w:r>
            <w:r w:rsidR="00FC7150">
              <w:rPr>
                <w:b/>
                <w:bCs/>
                <w:color w:val="002060"/>
              </w:rPr>
              <w:t xml:space="preserve"> </w:t>
            </w:r>
          </w:p>
          <w:p w14:paraId="12E8B699" w14:textId="5CB9BDCA" w:rsidR="00C228D0" w:rsidRPr="00FC7150" w:rsidRDefault="00FC7150" w:rsidP="00C228D0">
            <w:pPr>
              <w:jc w:val="center"/>
              <w:rPr>
                <w:i/>
                <w:iCs/>
              </w:rPr>
            </w:pPr>
            <w:r w:rsidRPr="00FC7150">
              <w:rPr>
                <w:i/>
                <w:iCs/>
              </w:rPr>
              <w:t>(Précisez si le champ de certification est différent)</w:t>
            </w:r>
          </w:p>
        </w:tc>
      </w:tr>
      <w:tr w:rsidR="00C228D0" w:rsidRPr="004A365C" w14:paraId="4CD87045" w14:textId="77777777" w:rsidTr="00C228D0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C9268A" w14:textId="0E051973" w:rsidR="00C228D0" w:rsidRPr="000B205A" w:rsidRDefault="00BE2CB7" w:rsidP="00C228D0">
            <w:pPr>
              <w:jc w:val="center"/>
              <w:rPr>
                <w:sz w:val="24"/>
                <w:szCs w:val="24"/>
              </w:rPr>
            </w:pPr>
            <w:r w:rsidRPr="000B205A">
              <w:rPr>
                <w:sz w:val="24"/>
                <w:szCs w:val="24"/>
              </w:rPr>
              <w:t>Adresse complète</w:t>
            </w:r>
            <w:r w:rsidR="000B205A">
              <w:rPr>
                <w:sz w:val="24"/>
                <w:szCs w:val="24"/>
              </w:rPr>
              <w:t xml:space="preserve"> </w:t>
            </w:r>
            <w:r w:rsidR="001F16B3">
              <w:rPr>
                <w:sz w:val="24"/>
                <w:szCs w:val="24"/>
              </w:rPr>
              <w:t>–</w:t>
            </w:r>
            <w:r w:rsidR="000B205A">
              <w:rPr>
                <w:sz w:val="24"/>
                <w:szCs w:val="24"/>
              </w:rPr>
              <w:t xml:space="preserve"> </w:t>
            </w:r>
            <w:r w:rsidR="001F16B3">
              <w:rPr>
                <w:sz w:val="24"/>
                <w:szCs w:val="24"/>
              </w:rPr>
              <w:t xml:space="preserve">SIRET - </w:t>
            </w:r>
            <w:r w:rsidR="000B205A" w:rsidRPr="000B205A">
              <w:rPr>
                <w:sz w:val="24"/>
                <w:szCs w:val="24"/>
              </w:rPr>
              <w:t>Processus/activités du site</w:t>
            </w:r>
            <w:r w:rsidR="000B205A">
              <w:rPr>
                <w:sz w:val="24"/>
                <w:szCs w:val="24"/>
              </w:rPr>
              <w:t xml:space="preserve"> - </w:t>
            </w:r>
            <w:r w:rsidR="000B205A" w:rsidRPr="000B205A">
              <w:rPr>
                <w:sz w:val="24"/>
                <w:szCs w:val="24"/>
              </w:rPr>
              <w:t>Accords juridiques et contractuelles</w:t>
            </w:r>
            <w:r w:rsidR="00FC7150">
              <w:rPr>
                <w:sz w:val="24"/>
                <w:szCs w:val="24"/>
              </w:rPr>
              <w:t xml:space="preserve"> </w:t>
            </w:r>
            <w:r w:rsidR="001F5767">
              <w:rPr>
                <w:sz w:val="24"/>
                <w:szCs w:val="24"/>
              </w:rPr>
              <w:t>–</w:t>
            </w:r>
            <w:r w:rsidR="00FC7150">
              <w:rPr>
                <w:sz w:val="24"/>
                <w:szCs w:val="24"/>
              </w:rPr>
              <w:t xml:space="preserve"> </w:t>
            </w:r>
            <w:r w:rsidR="001F5767">
              <w:rPr>
                <w:sz w:val="24"/>
                <w:szCs w:val="24"/>
              </w:rPr>
              <w:t>degré de centralisation des processus</w:t>
            </w:r>
          </w:p>
        </w:tc>
      </w:tr>
      <w:tr w:rsidR="001F16B3" w:rsidRPr="004A365C" w14:paraId="08849394" w14:textId="77777777" w:rsidTr="00C228D0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31833C" w14:textId="08223148" w:rsidR="001F16B3" w:rsidRPr="000B205A" w:rsidRDefault="001F5767" w:rsidP="001F16B3">
            <w:pPr>
              <w:jc w:val="center"/>
              <w:rPr>
                <w:sz w:val="24"/>
                <w:szCs w:val="24"/>
              </w:rPr>
            </w:pPr>
            <w:r w:rsidRPr="000B205A">
              <w:rPr>
                <w:sz w:val="24"/>
                <w:szCs w:val="24"/>
              </w:rPr>
              <w:t>Adresse complète</w:t>
            </w:r>
            <w:r>
              <w:rPr>
                <w:sz w:val="24"/>
                <w:szCs w:val="24"/>
              </w:rPr>
              <w:t xml:space="preserve"> – SIRET - </w:t>
            </w:r>
            <w:r w:rsidRPr="000B205A">
              <w:rPr>
                <w:sz w:val="24"/>
                <w:szCs w:val="24"/>
              </w:rPr>
              <w:t>Processus/activités du site</w:t>
            </w:r>
            <w:r>
              <w:rPr>
                <w:sz w:val="24"/>
                <w:szCs w:val="24"/>
              </w:rPr>
              <w:t xml:space="preserve"> - </w:t>
            </w:r>
            <w:r w:rsidRPr="000B205A">
              <w:rPr>
                <w:sz w:val="24"/>
                <w:szCs w:val="24"/>
              </w:rPr>
              <w:t>Accords juridiques et contractuelles</w:t>
            </w:r>
            <w:r>
              <w:rPr>
                <w:sz w:val="24"/>
                <w:szCs w:val="24"/>
              </w:rPr>
              <w:t xml:space="preserve"> – degré de centralisation des processus</w:t>
            </w:r>
          </w:p>
        </w:tc>
      </w:tr>
      <w:tr w:rsidR="001F16B3" w:rsidRPr="004A365C" w14:paraId="258230C0" w14:textId="77777777" w:rsidTr="00C228D0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B4ADF3" w14:textId="1F12FC98" w:rsidR="001F16B3" w:rsidRPr="000B205A" w:rsidRDefault="001F5767" w:rsidP="001F16B3">
            <w:pPr>
              <w:jc w:val="center"/>
              <w:rPr>
                <w:sz w:val="24"/>
                <w:szCs w:val="24"/>
              </w:rPr>
            </w:pPr>
            <w:r w:rsidRPr="000B205A">
              <w:rPr>
                <w:sz w:val="24"/>
                <w:szCs w:val="24"/>
              </w:rPr>
              <w:t>Adresse complète</w:t>
            </w:r>
            <w:r>
              <w:rPr>
                <w:sz w:val="24"/>
                <w:szCs w:val="24"/>
              </w:rPr>
              <w:t xml:space="preserve"> – SIRET - </w:t>
            </w:r>
            <w:r w:rsidRPr="000B205A">
              <w:rPr>
                <w:sz w:val="24"/>
                <w:szCs w:val="24"/>
              </w:rPr>
              <w:t>Processus/activités du site</w:t>
            </w:r>
            <w:r>
              <w:rPr>
                <w:sz w:val="24"/>
                <w:szCs w:val="24"/>
              </w:rPr>
              <w:t xml:space="preserve"> - </w:t>
            </w:r>
            <w:r w:rsidRPr="000B205A">
              <w:rPr>
                <w:sz w:val="24"/>
                <w:szCs w:val="24"/>
              </w:rPr>
              <w:t>Accords juridiques et contractuelles</w:t>
            </w:r>
            <w:r>
              <w:rPr>
                <w:sz w:val="24"/>
                <w:szCs w:val="24"/>
              </w:rPr>
              <w:t xml:space="preserve"> – degré de centralisation des processus</w:t>
            </w:r>
          </w:p>
        </w:tc>
      </w:tr>
      <w:tr w:rsidR="000B205A" w:rsidRPr="004A365C" w14:paraId="58CF530B" w14:textId="77777777" w:rsidTr="00C228D0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724BB6" w14:textId="27153BB3" w:rsidR="000B205A" w:rsidRPr="000B205A" w:rsidRDefault="000B205A" w:rsidP="00C228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</w:tbl>
    <w:p w14:paraId="55DCBA4D" w14:textId="0FE3F5D1" w:rsidR="00C228D0" w:rsidRDefault="00C228D0" w:rsidP="00C228D0">
      <w:pPr>
        <w:pStyle w:val="Titre1"/>
        <w:rPr>
          <w:b w:val="0"/>
          <w:bCs/>
          <w:sz w:val="24"/>
          <w:szCs w:val="24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C228D0" w:rsidRPr="00C228D0" w14:paraId="0C42F4E3" w14:textId="77777777" w:rsidTr="00A751AD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7B85A" w14:textId="77777777" w:rsidR="00C228D0" w:rsidRDefault="00C228D0" w:rsidP="00A751AD">
            <w:pPr>
              <w:jc w:val="center"/>
              <w:rPr>
                <w:b/>
                <w:bCs/>
                <w:color w:val="002060"/>
              </w:rPr>
            </w:pPr>
            <w:r w:rsidRPr="000B205A">
              <w:rPr>
                <w:b/>
                <w:bCs/>
                <w:color w:val="002060"/>
              </w:rPr>
              <w:t>Sites temporaires concernés par la certification</w:t>
            </w:r>
          </w:p>
          <w:p w14:paraId="39946066" w14:textId="3B181FC6" w:rsidR="00FC7150" w:rsidRPr="000B205A" w:rsidRDefault="00FC7150" w:rsidP="00A751AD">
            <w:pPr>
              <w:jc w:val="center"/>
              <w:rPr>
                <w:b/>
                <w:bCs/>
                <w:color w:val="002060"/>
              </w:rPr>
            </w:pPr>
            <w:r w:rsidRPr="00FC7150">
              <w:rPr>
                <w:i/>
                <w:iCs/>
              </w:rPr>
              <w:t>(Précisez si le champ de certification est différent</w:t>
            </w:r>
          </w:p>
        </w:tc>
      </w:tr>
      <w:tr w:rsidR="000B205A" w14:paraId="04008A20" w14:textId="77777777" w:rsidTr="00A751AD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9550B" w14:textId="1609F381" w:rsidR="000B205A" w:rsidRPr="000B205A" w:rsidRDefault="000B205A" w:rsidP="000B205A">
            <w:pPr>
              <w:jc w:val="center"/>
              <w:rPr>
                <w:sz w:val="24"/>
                <w:szCs w:val="24"/>
              </w:rPr>
            </w:pPr>
            <w:r w:rsidRPr="000B205A">
              <w:rPr>
                <w:sz w:val="24"/>
                <w:szCs w:val="24"/>
              </w:rPr>
              <w:t>Adresse complète</w:t>
            </w:r>
            <w:r>
              <w:rPr>
                <w:sz w:val="24"/>
                <w:szCs w:val="24"/>
              </w:rPr>
              <w:t xml:space="preserve"> </w:t>
            </w:r>
            <w:r w:rsidR="001F16B3">
              <w:rPr>
                <w:sz w:val="24"/>
                <w:szCs w:val="24"/>
              </w:rPr>
              <w:t>– SIRET - Processus</w:t>
            </w:r>
            <w:r w:rsidRPr="000B205A">
              <w:rPr>
                <w:sz w:val="24"/>
                <w:szCs w:val="24"/>
              </w:rPr>
              <w:t>/activités du site</w:t>
            </w:r>
            <w:r>
              <w:rPr>
                <w:sz w:val="24"/>
                <w:szCs w:val="24"/>
              </w:rPr>
              <w:t xml:space="preserve"> - </w:t>
            </w:r>
            <w:r w:rsidRPr="000B205A">
              <w:rPr>
                <w:sz w:val="24"/>
                <w:szCs w:val="24"/>
              </w:rPr>
              <w:t>Accords juridiques et contractuelles</w:t>
            </w:r>
            <w:r w:rsidR="001F16B3">
              <w:rPr>
                <w:sz w:val="24"/>
                <w:szCs w:val="24"/>
              </w:rPr>
              <w:t xml:space="preserve"> – Conditions d’audits à distance valides</w:t>
            </w:r>
            <w:r w:rsidR="001F5767">
              <w:rPr>
                <w:sz w:val="24"/>
                <w:szCs w:val="24"/>
              </w:rPr>
              <w:t xml:space="preserve"> - degré de centralisation des processus</w:t>
            </w:r>
          </w:p>
        </w:tc>
      </w:tr>
      <w:tr w:rsidR="001F16B3" w14:paraId="08DC3C66" w14:textId="77777777" w:rsidTr="00A751AD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BF9C4F" w14:textId="3809CE94" w:rsidR="001F16B3" w:rsidRPr="000B205A" w:rsidRDefault="001F16B3" w:rsidP="001F16B3">
            <w:pPr>
              <w:jc w:val="center"/>
              <w:rPr>
                <w:sz w:val="24"/>
                <w:szCs w:val="24"/>
              </w:rPr>
            </w:pPr>
            <w:r w:rsidRPr="000B205A">
              <w:rPr>
                <w:sz w:val="24"/>
                <w:szCs w:val="24"/>
              </w:rPr>
              <w:t>Adresse complète</w:t>
            </w:r>
            <w:r>
              <w:rPr>
                <w:sz w:val="24"/>
                <w:szCs w:val="24"/>
              </w:rPr>
              <w:t xml:space="preserve"> – SIRET - Processus</w:t>
            </w:r>
            <w:r w:rsidRPr="000B205A">
              <w:rPr>
                <w:sz w:val="24"/>
                <w:szCs w:val="24"/>
              </w:rPr>
              <w:t>/activités du site</w:t>
            </w:r>
            <w:r>
              <w:rPr>
                <w:sz w:val="24"/>
                <w:szCs w:val="24"/>
              </w:rPr>
              <w:t xml:space="preserve"> - </w:t>
            </w:r>
            <w:r w:rsidRPr="000B205A">
              <w:rPr>
                <w:sz w:val="24"/>
                <w:szCs w:val="24"/>
              </w:rPr>
              <w:t>Accords juridiques et contractuelles</w:t>
            </w:r>
            <w:r>
              <w:rPr>
                <w:sz w:val="24"/>
                <w:szCs w:val="24"/>
              </w:rPr>
              <w:t xml:space="preserve"> – Conditions d’audits à distance valides</w:t>
            </w:r>
            <w:r w:rsidR="001F5767">
              <w:rPr>
                <w:sz w:val="24"/>
                <w:szCs w:val="24"/>
              </w:rPr>
              <w:t xml:space="preserve"> - degré de centralisation des processus</w:t>
            </w:r>
          </w:p>
        </w:tc>
      </w:tr>
      <w:tr w:rsidR="001F16B3" w14:paraId="0D9E9BEB" w14:textId="77777777" w:rsidTr="00A751AD">
        <w:trPr>
          <w:trHeight w:val="7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1FD798" w14:textId="593EF407" w:rsidR="001F16B3" w:rsidRPr="000B205A" w:rsidRDefault="001F16B3" w:rsidP="000B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</w:tbl>
    <w:p w14:paraId="3759FE3C" w14:textId="16B46B49" w:rsidR="00C228D0" w:rsidRPr="00C228D0" w:rsidRDefault="00C228D0" w:rsidP="001F5767">
      <w:pPr>
        <w:pStyle w:val="Titre1"/>
        <w:rPr>
          <w:b w:val="0"/>
          <w:bCs/>
          <w:sz w:val="24"/>
          <w:szCs w:val="24"/>
        </w:rPr>
      </w:pPr>
    </w:p>
    <w:sectPr w:rsidR="00C228D0" w:rsidRPr="00C228D0" w:rsidSect="00BE2CB7">
      <w:pgSz w:w="16838" w:h="11906" w:orient="landscape" w:code="9"/>
      <w:pgMar w:top="1417" w:right="1417" w:bottom="1417" w:left="1417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43DF" w14:textId="77777777" w:rsidR="00914D82" w:rsidRDefault="00914D82" w:rsidP="000172E5">
      <w:pPr>
        <w:spacing w:after="0" w:line="240" w:lineRule="auto"/>
      </w:pPr>
      <w:r>
        <w:separator/>
      </w:r>
    </w:p>
  </w:endnote>
  <w:endnote w:type="continuationSeparator" w:id="0">
    <w:p w14:paraId="2BBEEF29" w14:textId="77777777" w:rsidR="00914D82" w:rsidRDefault="00914D8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970EC-3A96-41B7-8171-1A0C6095EF0D}"/>
    <w:embedBold r:id="rId2" w:fontKey="{823BCA74-0AAE-4A26-B6EF-16F1A8CFC0C2}"/>
    <w:embedItalic r:id="rId3" w:fontKey="{F2BCDC20-0F7B-4F59-AB65-D1F3E28ECFCD}"/>
    <w:embedBoldItalic r:id="rId4" w:fontKey="{CF123480-D10C-44AF-8CAC-3F3A1071B3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F427C6E-669C-4DD6-88A0-3FD1D5331EBA}"/>
    <w:embedBold r:id="rId6" w:fontKey="{177B7617-EA75-471F-BA53-C2B6B86DDEE3}"/>
    <w:embedItalic r:id="rId7" w:fontKey="{F12EDCC1-8B4F-4472-9259-BE2715421F56}"/>
    <w:embedBoldItalic r:id="rId8" w:fontKey="{C4A7FF2D-AB71-4C28-B12D-445AF22864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82DCDFDE-D060-4C87-82D9-5D6AE7AD5A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81025E0-A666-455A-9C95-081631A2A635}"/>
    <w:embedBold r:id="rId11" w:subsetted="1" w:fontKey="{03491BD6-3646-4A25-8C50-435BD8ED5F40}"/>
    <w:embedItalic r:id="rId12" w:subsetted="1" w:fontKey="{B16F3D5A-2EFC-4066-B3E8-FDBDCF5131C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9029972-86F5-45F1-9E44-4EF22151E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5B02204F" w14:textId="77777777" w:rsidTr="007F49CC">
      <w:tc>
        <w:tcPr>
          <w:tcW w:w="6062" w:type="dxa"/>
          <w:vAlign w:val="center"/>
        </w:tcPr>
        <w:p w14:paraId="212DBE86" w14:textId="77777777" w:rsidR="00D0681C" w:rsidRDefault="00D0681C" w:rsidP="007F49CC">
          <w:pPr>
            <w:pStyle w:val="Pieddepage"/>
            <w:ind w:right="-113"/>
          </w:pPr>
          <w:r>
            <w:t>QUALITIA CERTIFICATION – Tous droits réservés</w:t>
          </w:r>
        </w:p>
        <w:p w14:paraId="06396208" w14:textId="620AB9C7" w:rsidR="001F16B3" w:rsidRPr="00311D4F" w:rsidRDefault="001F16B3" w:rsidP="007F49CC">
          <w:pPr>
            <w:pStyle w:val="Pieddepage"/>
            <w:ind w:right="-113"/>
          </w:pPr>
          <w:r>
            <w:t xml:space="preserve">SM-QUA-ENR-001 </w:t>
          </w:r>
          <w:r w:rsidR="000211DF">
            <w:t>B</w:t>
          </w:r>
          <w:r>
            <w:t xml:space="preserve"> – Demande de devis– </w:t>
          </w:r>
          <w:r w:rsidR="000211DF">
            <w:t>11/01</w:t>
          </w:r>
          <w:r>
            <w:t>/202</w:t>
          </w:r>
          <w:r w:rsidR="000211DF">
            <w:t>3</w:t>
          </w:r>
        </w:p>
      </w:tc>
      <w:tc>
        <w:tcPr>
          <w:tcW w:w="3118" w:type="dxa"/>
          <w:vAlign w:val="center"/>
        </w:tcPr>
        <w:p w14:paraId="62726E66" w14:textId="564F88CC" w:rsidR="00311D4F" w:rsidRPr="00311D4F" w:rsidRDefault="00D0681C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43FED59" wp14:editId="6F7E701C">
                <wp:extent cx="1665218" cy="527539"/>
                <wp:effectExtent l="0" t="0" r="0" b="6350"/>
                <wp:docPr id="8" name="Image 8" descr="Une image contenant texte, périphér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périphér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218" cy="527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B9E6E0F" w14:textId="77777777" w:rsidR="006145D8" w:rsidRDefault="006145D8" w:rsidP="00D0681C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7FC77" w14:textId="77777777" w:rsidR="00914D82" w:rsidRDefault="00914D82" w:rsidP="000172E5">
      <w:pPr>
        <w:spacing w:after="0" w:line="240" w:lineRule="auto"/>
      </w:pPr>
      <w:r>
        <w:separator/>
      </w:r>
    </w:p>
  </w:footnote>
  <w:footnote w:type="continuationSeparator" w:id="0">
    <w:p w14:paraId="2F8EE5A6" w14:textId="77777777" w:rsidR="00914D82" w:rsidRDefault="00914D8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0"/>
      <w:gridCol w:w="7732"/>
    </w:tblGrid>
    <w:tr w:rsidR="00B337A2" w:rsidRPr="00B337A2" w14:paraId="20748B4D" w14:textId="77777777" w:rsidTr="00384B05">
      <w:trPr>
        <w:trHeight w:val="990"/>
      </w:trPr>
      <w:tc>
        <w:tcPr>
          <w:tcW w:w="1350" w:type="dxa"/>
          <w:vAlign w:val="center"/>
        </w:tcPr>
        <w:p w14:paraId="6E7930EA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5C620E2F" wp14:editId="38C70CBF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835FE82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skT+yGljEmcXY0yxhzxna4jDWSJ3ZDyxiTODuaZYw5YztcxhrJ&#10;E7uhZYxJnB3NMsacsR0uY43kid3QMsYkzo5mGWPO2A6XsUbyxG5oGWMSZ0ezjDFnbIfLWCN5Yje0&#10;jDGJs6NZxpgztsNlrJE8sRtaxpjE2dEsY8wZ2+Ey1kie2A0t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JE/shpYxJnF2&#10;NMsYc8Z2uIw1kid2Q8sYkzg7mmWMOWM7XMYayRO7oWWMSZwdzTLGnLEdLmON5Ind0DLGJM6OZhlj&#10;ztgOl7FG8sRuaBljEmdHs4wxZ2yHy1gjeWI3tIwxibOjWcaYM7bDZayRPLEbWsaYxNnRLGPMGdvh&#10;MtZIntgNLW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yRP7IaWMSZxdjTLGHPGdriMNZIndkPLGJM4O5pljDljO1zGGskT&#10;u6FljEmcHc0yxpyxHS5jjeSJ3dAyxiTOjmYZY87YDpexRvLEbmgZYxJnR7OMMWdsh8tYI3liN7SM&#10;MYmzo1nGmDO2w2WskTyxG1rGmMTZ0SxjzBnb4TLWSJ7YDS1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SaJsD+zjDGJs6NZxpgk&#10;wv7MMsYkzo5mGWOSCPszyxiTODuaZYxJIuzPLGNM4uxoljHmjO1wGWskT+yGljEmcXY0yxhzxna4&#10;jDWSJ3ZDyxiTODuaZYw5YztcxhrJE7uhZYxJnB3NMsacsR0uY43kid3QMsYkzo5mGWPO2A6XsUby&#10;xG5oGWMSZ0ezjDFnbIfLWCN5Yje0jDGJs6NZxpgztsNlrJE8sRtaxpjE2dEsY8wZ2+Ey1kie2A0t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skT+yGljEmcXY0&#10;yxhzxna4jDWSJ3ZDyxiTODuaZYw5YztcxhrJE7uhZYxJnB3NMsacsR0uY43kid3QMsYkzo5mGWPO&#10;2A6XsUbyxG5oGWMSZ0ezjDFnbIfLWCN5Yje0jDGJs6NZxpgztsNlrJE8sRtaxpjE2dEsY8wZ2+Ey&#10;1kie2A0t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3A566BDB" w14:textId="2BB235F7" w:rsidR="00B337A2" w:rsidRPr="00E204FF" w:rsidRDefault="004A365C" w:rsidP="00E204FF">
          <w:pPr>
            <w:pStyle w:val="En-tte"/>
          </w:pPr>
          <w:r>
            <w:t>Formulaire devis ISO9001</w:t>
          </w:r>
          <w:r w:rsidR="00D0681C">
            <w:t xml:space="preserve"> – QUALITIA </w:t>
          </w:r>
        </w:p>
      </w:tc>
    </w:tr>
  </w:tbl>
  <w:p w14:paraId="3210BB2D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DE5088"/>
    <w:multiLevelType w:val="hybridMultilevel"/>
    <w:tmpl w:val="73481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2619"/>
    <w:multiLevelType w:val="hybridMultilevel"/>
    <w:tmpl w:val="4200679C"/>
    <w:lvl w:ilvl="0" w:tplc="370AF3F2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220B4"/>
    <w:multiLevelType w:val="hybridMultilevel"/>
    <w:tmpl w:val="913C3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5076197">
    <w:abstractNumId w:val="14"/>
  </w:num>
  <w:num w:numId="2" w16cid:durableId="1422874367">
    <w:abstractNumId w:val="10"/>
  </w:num>
  <w:num w:numId="3" w16cid:durableId="2081705118">
    <w:abstractNumId w:val="18"/>
  </w:num>
  <w:num w:numId="4" w16cid:durableId="1059355754">
    <w:abstractNumId w:val="15"/>
  </w:num>
  <w:num w:numId="5" w16cid:durableId="343749863">
    <w:abstractNumId w:val="16"/>
  </w:num>
  <w:num w:numId="6" w16cid:durableId="756101996">
    <w:abstractNumId w:val="22"/>
  </w:num>
  <w:num w:numId="7" w16cid:durableId="801196358">
    <w:abstractNumId w:val="9"/>
  </w:num>
  <w:num w:numId="8" w16cid:durableId="1789009722">
    <w:abstractNumId w:val="13"/>
  </w:num>
  <w:num w:numId="9" w16cid:durableId="1434861145">
    <w:abstractNumId w:val="20"/>
  </w:num>
  <w:num w:numId="10" w16cid:durableId="586769196">
    <w:abstractNumId w:val="1"/>
  </w:num>
  <w:num w:numId="11" w16cid:durableId="63063568">
    <w:abstractNumId w:val="7"/>
  </w:num>
  <w:num w:numId="12" w16cid:durableId="1703938427">
    <w:abstractNumId w:val="0"/>
  </w:num>
  <w:num w:numId="13" w16cid:durableId="1890724369">
    <w:abstractNumId w:val="2"/>
  </w:num>
  <w:num w:numId="14" w16cid:durableId="2060785253">
    <w:abstractNumId w:val="12"/>
  </w:num>
  <w:num w:numId="15" w16cid:durableId="536085830">
    <w:abstractNumId w:val="11"/>
  </w:num>
  <w:num w:numId="16" w16cid:durableId="613094029">
    <w:abstractNumId w:val="19"/>
  </w:num>
  <w:num w:numId="17" w16cid:durableId="367873085">
    <w:abstractNumId w:val="3"/>
  </w:num>
  <w:num w:numId="18" w16cid:durableId="474759734">
    <w:abstractNumId w:val="24"/>
  </w:num>
  <w:num w:numId="19" w16cid:durableId="1033917664">
    <w:abstractNumId w:val="21"/>
  </w:num>
  <w:num w:numId="20" w16cid:durableId="1080759273">
    <w:abstractNumId w:val="17"/>
  </w:num>
  <w:num w:numId="21" w16cid:durableId="881747137">
    <w:abstractNumId w:val="23"/>
  </w:num>
  <w:num w:numId="22" w16cid:durableId="784075938">
    <w:abstractNumId w:val="6"/>
  </w:num>
  <w:num w:numId="23" w16cid:durableId="1820145214">
    <w:abstractNumId w:val="4"/>
  </w:num>
  <w:num w:numId="24" w16cid:durableId="930312253">
    <w:abstractNumId w:val="8"/>
  </w:num>
  <w:num w:numId="25" w16cid:durableId="175467250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65C"/>
    <w:rsid w:val="000172E5"/>
    <w:rsid w:val="000211DF"/>
    <w:rsid w:val="00052382"/>
    <w:rsid w:val="0006568A"/>
    <w:rsid w:val="00067668"/>
    <w:rsid w:val="00076F0F"/>
    <w:rsid w:val="00084253"/>
    <w:rsid w:val="000B205A"/>
    <w:rsid w:val="000D1F49"/>
    <w:rsid w:val="001036CE"/>
    <w:rsid w:val="00104922"/>
    <w:rsid w:val="00115F56"/>
    <w:rsid w:val="00164935"/>
    <w:rsid w:val="001727CA"/>
    <w:rsid w:val="001B663D"/>
    <w:rsid w:val="001D0748"/>
    <w:rsid w:val="001F16B3"/>
    <w:rsid w:val="001F5767"/>
    <w:rsid w:val="002164B2"/>
    <w:rsid w:val="002206F1"/>
    <w:rsid w:val="00253669"/>
    <w:rsid w:val="002C56E6"/>
    <w:rsid w:val="00311D4F"/>
    <w:rsid w:val="00326E1E"/>
    <w:rsid w:val="00344849"/>
    <w:rsid w:val="00361E11"/>
    <w:rsid w:val="00374616"/>
    <w:rsid w:val="003F0847"/>
    <w:rsid w:val="0040090B"/>
    <w:rsid w:val="0046302A"/>
    <w:rsid w:val="00463463"/>
    <w:rsid w:val="00487D2D"/>
    <w:rsid w:val="004A365C"/>
    <w:rsid w:val="004B62F9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57F4A"/>
    <w:rsid w:val="006703FD"/>
    <w:rsid w:val="006A43F1"/>
    <w:rsid w:val="007147D7"/>
    <w:rsid w:val="00721761"/>
    <w:rsid w:val="00745184"/>
    <w:rsid w:val="00770F25"/>
    <w:rsid w:val="007758C9"/>
    <w:rsid w:val="007978CE"/>
    <w:rsid w:val="007A1FF2"/>
    <w:rsid w:val="007A35A8"/>
    <w:rsid w:val="007B0A85"/>
    <w:rsid w:val="007C6A52"/>
    <w:rsid w:val="007D3B3A"/>
    <w:rsid w:val="007D63B3"/>
    <w:rsid w:val="007E0573"/>
    <w:rsid w:val="007E21A7"/>
    <w:rsid w:val="007F49CC"/>
    <w:rsid w:val="0082043E"/>
    <w:rsid w:val="008227EA"/>
    <w:rsid w:val="00831A1D"/>
    <w:rsid w:val="00846B76"/>
    <w:rsid w:val="0088580B"/>
    <w:rsid w:val="008A21B4"/>
    <w:rsid w:val="008D1527"/>
    <w:rsid w:val="008D7F6F"/>
    <w:rsid w:val="008E203A"/>
    <w:rsid w:val="0091229C"/>
    <w:rsid w:val="00914D82"/>
    <w:rsid w:val="00940E73"/>
    <w:rsid w:val="0098597D"/>
    <w:rsid w:val="00994D9F"/>
    <w:rsid w:val="009F619A"/>
    <w:rsid w:val="009F6DDE"/>
    <w:rsid w:val="00A017A5"/>
    <w:rsid w:val="00A21081"/>
    <w:rsid w:val="00A370A8"/>
    <w:rsid w:val="00B12A16"/>
    <w:rsid w:val="00B337A2"/>
    <w:rsid w:val="00B7623D"/>
    <w:rsid w:val="00BD4753"/>
    <w:rsid w:val="00BD5CB1"/>
    <w:rsid w:val="00BE2CB7"/>
    <w:rsid w:val="00BE62EE"/>
    <w:rsid w:val="00C003BA"/>
    <w:rsid w:val="00C228D0"/>
    <w:rsid w:val="00C4306D"/>
    <w:rsid w:val="00C4602F"/>
    <w:rsid w:val="00C46878"/>
    <w:rsid w:val="00C6231D"/>
    <w:rsid w:val="00C73450"/>
    <w:rsid w:val="00CB4A51"/>
    <w:rsid w:val="00CD4532"/>
    <w:rsid w:val="00CD47B0"/>
    <w:rsid w:val="00CE6104"/>
    <w:rsid w:val="00CE7918"/>
    <w:rsid w:val="00D01E40"/>
    <w:rsid w:val="00D020B7"/>
    <w:rsid w:val="00D0681C"/>
    <w:rsid w:val="00D06C3D"/>
    <w:rsid w:val="00D16163"/>
    <w:rsid w:val="00D17544"/>
    <w:rsid w:val="00D34770"/>
    <w:rsid w:val="00DB3FAD"/>
    <w:rsid w:val="00DE6762"/>
    <w:rsid w:val="00E204FF"/>
    <w:rsid w:val="00E61C09"/>
    <w:rsid w:val="00E7799D"/>
    <w:rsid w:val="00E9146A"/>
    <w:rsid w:val="00EB3B58"/>
    <w:rsid w:val="00EB49DE"/>
    <w:rsid w:val="00EC7359"/>
    <w:rsid w:val="00EE3054"/>
    <w:rsid w:val="00F00606"/>
    <w:rsid w:val="00F01256"/>
    <w:rsid w:val="00F10C17"/>
    <w:rsid w:val="00F12965"/>
    <w:rsid w:val="00F16703"/>
    <w:rsid w:val="00F37152"/>
    <w:rsid w:val="00FB1C3B"/>
    <w:rsid w:val="00FC2768"/>
    <w:rsid w:val="00FC7150"/>
    <w:rsid w:val="00FC7475"/>
    <w:rsid w:val="00FD254C"/>
    <w:rsid w:val="00FD5E3E"/>
    <w:rsid w:val="00FE78A0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387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253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n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01B638-7BC9-48C2-BF44-B739FF9DA0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7</Pages>
  <Words>1044</Words>
  <Characters>5746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2023-01-11T10:07:00Z</dcterms:created>
  <dcterms:modified xsi:type="dcterms:W3CDTF">2023-01-11T10:07:00Z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